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14658D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VEDOUCÍHO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A6A4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</w:t>
            </w:r>
            <w:r w:rsidR="0014658D">
              <w:rPr>
                <w:sz w:val="22"/>
                <w:szCs w:val="22"/>
              </w:rPr>
              <w:t xml:space="preserve">lára </w:t>
            </w:r>
            <w:proofErr w:type="spellStart"/>
            <w:r w:rsidR="0014658D">
              <w:rPr>
                <w:sz w:val="22"/>
                <w:szCs w:val="22"/>
              </w:rPr>
              <w:t>Zbružová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14658D" w:rsidRDefault="0014658D" w:rsidP="0014658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Názory pedagogů na práci asistenta pedagoga u dětí s ADHD na prvním stupni ZŠ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14658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A61D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204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204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E204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204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204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204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204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20413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204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bookmarkStart w:id="0" w:name="_GoBack"/>
            <w:bookmarkEnd w:id="0"/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3B05C1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0E5587">
              <w:rPr>
                <w:sz w:val="22"/>
                <w:szCs w:val="22"/>
              </w:rPr>
              <w:t>námět</w:t>
            </w:r>
            <w:r>
              <w:rPr>
                <w:sz w:val="22"/>
                <w:szCs w:val="22"/>
              </w:rPr>
              <w:t xml:space="preserve"> s jasným vztahem </w:t>
            </w:r>
            <w:r w:rsidR="00274252">
              <w:rPr>
                <w:sz w:val="22"/>
                <w:szCs w:val="22"/>
              </w:rPr>
              <w:t>ke studova</w:t>
            </w:r>
            <w:r>
              <w:rPr>
                <w:sz w:val="22"/>
                <w:szCs w:val="22"/>
              </w:rPr>
              <w:t>nému oboru</w:t>
            </w:r>
          </w:p>
          <w:p w:rsidR="004A61DF" w:rsidRPr="00FB3D73" w:rsidRDefault="008B628B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0C6427">
              <w:rPr>
                <w:sz w:val="22"/>
                <w:szCs w:val="22"/>
              </w:rPr>
              <w:t>Relevantní zaměření kapitol teoretické části</w:t>
            </w:r>
            <w:r w:rsidR="000E5587">
              <w:rPr>
                <w:sz w:val="22"/>
                <w:szCs w:val="22"/>
              </w:rPr>
              <w:t xml:space="preserve">: </w:t>
            </w:r>
            <w:r w:rsidR="00E20413">
              <w:rPr>
                <w:sz w:val="22"/>
                <w:szCs w:val="22"/>
              </w:rPr>
              <w:t>téma autorka velmi dobře</w:t>
            </w:r>
            <w:r w:rsidR="000E5587">
              <w:rPr>
                <w:sz w:val="22"/>
                <w:szCs w:val="22"/>
              </w:rPr>
              <w:t xml:space="preserve"> zpracovala </w:t>
            </w:r>
          </w:p>
          <w:p w:rsidR="006467D9" w:rsidRPr="00384511" w:rsidRDefault="006467D9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Při definicích pojmů autorka vychází z více autorů, jednotlivá vymezení srovnává</w:t>
            </w:r>
            <w:r w:rsidR="000E5587">
              <w:rPr>
                <w:sz w:val="22"/>
                <w:szCs w:val="22"/>
              </w:rPr>
              <w:t xml:space="preserve"> a autenticky komentuje</w:t>
            </w:r>
          </w:p>
          <w:p w:rsidR="00384511" w:rsidRPr="006E761E" w:rsidRDefault="00384511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autorka zachytila i legislativní rámec pro práci s dětmi s poruchou ADHD, popisuje podmínky práce asistentů pedagoga </w:t>
            </w:r>
            <w:r w:rsidR="00E20413">
              <w:rPr>
                <w:sz w:val="22"/>
                <w:szCs w:val="22"/>
              </w:rPr>
              <w:t xml:space="preserve">v současném školství </w:t>
            </w:r>
            <w:r>
              <w:rPr>
                <w:sz w:val="22"/>
                <w:szCs w:val="22"/>
              </w:rPr>
              <w:t>aj.</w:t>
            </w:r>
          </w:p>
          <w:p w:rsidR="006E761E" w:rsidRPr="00631F04" w:rsidRDefault="006E761E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Srozumitelně formulované výzkumné cíle</w:t>
            </w:r>
            <w:r w:rsidR="004A0A9B">
              <w:rPr>
                <w:sz w:val="22"/>
                <w:szCs w:val="22"/>
              </w:rPr>
              <w:t xml:space="preserve"> a výzkumný projekt</w:t>
            </w:r>
          </w:p>
          <w:p w:rsidR="00631F04" w:rsidRPr="00631F04" w:rsidRDefault="00631F04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Získaná data autorka analyzovala metodou otevřeného kódování</w:t>
            </w:r>
          </w:p>
          <w:p w:rsidR="00631F04" w:rsidRPr="00631F04" w:rsidRDefault="00631F04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výzkumu sice nepřinášejí příliš objevná zjištění, ale lze na ně nahlížet jako na slušný základ studované problematiky a seznámení se s podmínkami výchovy dětí s ADHD v praxi</w:t>
            </w:r>
          </w:p>
          <w:p w:rsidR="00631F04" w:rsidRPr="00A73BD6" w:rsidRDefault="00631F04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Práce je kvalitní i z hlediska verbálního a stylistického zpracování</w:t>
            </w:r>
          </w:p>
          <w:p w:rsidR="00512FFE" w:rsidRPr="001D192F" w:rsidRDefault="00512FFE" w:rsidP="001D192F">
            <w:pPr>
              <w:rPr>
                <w:b/>
                <w:sz w:val="22"/>
                <w:szCs w:val="22"/>
              </w:rPr>
            </w:pPr>
          </w:p>
          <w:p w:rsidR="007F4BBF" w:rsidRDefault="00512FFE" w:rsidP="000B2A1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6E761E" w:rsidRDefault="006E761E" w:rsidP="006E761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6E761E">
              <w:rPr>
                <w:sz w:val="22"/>
                <w:szCs w:val="22"/>
              </w:rPr>
              <w:t>Některé dílčí cíle jsou podobně zaměřeny</w:t>
            </w:r>
          </w:p>
          <w:p w:rsidR="00E20413" w:rsidRPr="006E761E" w:rsidRDefault="00E20413" w:rsidP="006E761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Ukázky rozhovorů v příloze mohly být doplněny o záznamy nalezených kódů a kategorií</w:t>
            </w:r>
          </w:p>
          <w:p w:rsidR="00A73BD6" w:rsidRPr="00E20413" w:rsidRDefault="00631F04" w:rsidP="00631F0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20413">
              <w:rPr>
                <w:sz w:val="22"/>
                <w:szCs w:val="22"/>
              </w:rPr>
              <w:t>Chybí diskuse, autorka se nesnaží o prop</w:t>
            </w:r>
            <w:r w:rsidR="00E20413">
              <w:rPr>
                <w:sz w:val="22"/>
                <w:szCs w:val="22"/>
              </w:rPr>
              <w:t>o</w:t>
            </w:r>
            <w:r w:rsidRPr="00E20413">
              <w:rPr>
                <w:sz w:val="22"/>
                <w:szCs w:val="22"/>
              </w:rPr>
              <w:t>jení výz</w:t>
            </w:r>
            <w:r w:rsidR="00E20413">
              <w:rPr>
                <w:sz w:val="22"/>
                <w:szCs w:val="22"/>
              </w:rPr>
              <w:t>kumných zjištění se současným s</w:t>
            </w:r>
            <w:r w:rsidRPr="00E20413">
              <w:rPr>
                <w:sz w:val="22"/>
                <w:szCs w:val="22"/>
              </w:rPr>
              <w:t>tavem poznání</w:t>
            </w:r>
          </w:p>
          <w:p w:rsidR="00F1326B" w:rsidRPr="00FB3D73" w:rsidRDefault="00F1326B" w:rsidP="00FB3D73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E2041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66EE" w:rsidRDefault="00DC66EE">
      <w:r>
        <w:separator/>
      </w:r>
    </w:p>
  </w:endnote>
  <w:endnote w:type="continuationSeparator" w:id="0">
    <w:p w:rsidR="00DC66EE" w:rsidRDefault="00DC6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66EE" w:rsidRDefault="00DC66EE">
      <w:r>
        <w:separator/>
      </w:r>
    </w:p>
  </w:footnote>
  <w:footnote w:type="continuationSeparator" w:id="0">
    <w:p w:rsidR="00DC66EE" w:rsidRDefault="00DC66EE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36C00"/>
    <w:rsid w:val="000430A0"/>
    <w:rsid w:val="000B2A10"/>
    <w:rsid w:val="000B3262"/>
    <w:rsid w:val="000B48E1"/>
    <w:rsid w:val="000C6427"/>
    <w:rsid w:val="000D0605"/>
    <w:rsid w:val="000E5262"/>
    <w:rsid w:val="000E5587"/>
    <w:rsid w:val="000F6A4C"/>
    <w:rsid w:val="00102D8D"/>
    <w:rsid w:val="0014658D"/>
    <w:rsid w:val="00154F27"/>
    <w:rsid w:val="001A0805"/>
    <w:rsid w:val="001A6A48"/>
    <w:rsid w:val="001B2DD3"/>
    <w:rsid w:val="001B6E33"/>
    <w:rsid w:val="001D031B"/>
    <w:rsid w:val="001D192F"/>
    <w:rsid w:val="00220197"/>
    <w:rsid w:val="002528AA"/>
    <w:rsid w:val="00274252"/>
    <w:rsid w:val="002C2467"/>
    <w:rsid w:val="00362968"/>
    <w:rsid w:val="00362AB0"/>
    <w:rsid w:val="003679FC"/>
    <w:rsid w:val="00384511"/>
    <w:rsid w:val="003B05C1"/>
    <w:rsid w:val="003E55A8"/>
    <w:rsid w:val="003F5DA2"/>
    <w:rsid w:val="0044145B"/>
    <w:rsid w:val="004733A2"/>
    <w:rsid w:val="004A0A9B"/>
    <w:rsid w:val="004A61DF"/>
    <w:rsid w:val="004B4BEF"/>
    <w:rsid w:val="004C3FED"/>
    <w:rsid w:val="004E00D7"/>
    <w:rsid w:val="004E2987"/>
    <w:rsid w:val="004F1946"/>
    <w:rsid w:val="0050664E"/>
    <w:rsid w:val="00512982"/>
    <w:rsid w:val="00512FFE"/>
    <w:rsid w:val="005150B8"/>
    <w:rsid w:val="0051766C"/>
    <w:rsid w:val="00526D47"/>
    <w:rsid w:val="0055255D"/>
    <w:rsid w:val="005C219A"/>
    <w:rsid w:val="00631F04"/>
    <w:rsid w:val="006467D9"/>
    <w:rsid w:val="00667D12"/>
    <w:rsid w:val="00677FC3"/>
    <w:rsid w:val="006847E2"/>
    <w:rsid w:val="006C1343"/>
    <w:rsid w:val="006E761E"/>
    <w:rsid w:val="007553A2"/>
    <w:rsid w:val="007A5A09"/>
    <w:rsid w:val="007C7927"/>
    <w:rsid w:val="007F4BBF"/>
    <w:rsid w:val="008457C4"/>
    <w:rsid w:val="008614B3"/>
    <w:rsid w:val="008B0BF9"/>
    <w:rsid w:val="008B628B"/>
    <w:rsid w:val="00906C6F"/>
    <w:rsid w:val="00911C31"/>
    <w:rsid w:val="009130F4"/>
    <w:rsid w:val="009276BE"/>
    <w:rsid w:val="009406F9"/>
    <w:rsid w:val="009566E9"/>
    <w:rsid w:val="00973C0D"/>
    <w:rsid w:val="00993BA4"/>
    <w:rsid w:val="009A27D5"/>
    <w:rsid w:val="00A73BD6"/>
    <w:rsid w:val="00AC1E35"/>
    <w:rsid w:val="00B411DB"/>
    <w:rsid w:val="00B4171A"/>
    <w:rsid w:val="00B81BF0"/>
    <w:rsid w:val="00B834AA"/>
    <w:rsid w:val="00BA3203"/>
    <w:rsid w:val="00BA771E"/>
    <w:rsid w:val="00C30033"/>
    <w:rsid w:val="00C30C61"/>
    <w:rsid w:val="00C32E17"/>
    <w:rsid w:val="00C50B27"/>
    <w:rsid w:val="00CA7D64"/>
    <w:rsid w:val="00CC65A9"/>
    <w:rsid w:val="00CD5E2B"/>
    <w:rsid w:val="00D05C79"/>
    <w:rsid w:val="00D13EEA"/>
    <w:rsid w:val="00D20CBA"/>
    <w:rsid w:val="00D30B33"/>
    <w:rsid w:val="00DC1891"/>
    <w:rsid w:val="00DC1BF5"/>
    <w:rsid w:val="00DC66EE"/>
    <w:rsid w:val="00DE582A"/>
    <w:rsid w:val="00E142C2"/>
    <w:rsid w:val="00E20413"/>
    <w:rsid w:val="00E709EA"/>
    <w:rsid w:val="00ED2FBE"/>
    <w:rsid w:val="00F1326B"/>
    <w:rsid w:val="00F3060C"/>
    <w:rsid w:val="00F71759"/>
    <w:rsid w:val="00F91CB6"/>
    <w:rsid w:val="00FB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0</TotalTime>
  <Pages>1</Pages>
  <Words>347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2015-04-29T13:14:00Z</cp:lastPrinted>
  <dcterms:created xsi:type="dcterms:W3CDTF">2015-05-14T11:57:00Z</dcterms:created>
  <dcterms:modified xsi:type="dcterms:W3CDTF">2015-05-14T11:57:00Z</dcterms:modified>
</cp:coreProperties>
</file>