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D3E6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Věra Julinová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8D3E66" w:rsidP="008D3E66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jako teorie životní pomoci dospělým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8D3E6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8D3E66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06ABF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E06AB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E06A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 silným stránkám bakalářské práce patří rozbor funkcí a významu sociální andragogiky jako součásti andragogiky. Také s pomocí hlavních literárních odborných zdrojů jsou vymezeny kompetence sociálních andragogů i sociálních pracovníků.</w:t>
            </w:r>
          </w:p>
          <w:p w:rsidR="00E06ABF" w:rsidRDefault="00E06ABF" w:rsidP="00362AB0">
            <w:pPr>
              <w:rPr>
                <w:sz w:val="22"/>
                <w:szCs w:val="22"/>
              </w:rPr>
            </w:pPr>
          </w:p>
          <w:p w:rsidR="00E06ABF" w:rsidRDefault="00E06A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Téma vyhoření patří k aktuálním i v andragogických souvislostech. To se autorka práce snažila vyzkoumat i vcelku optimálním popisném, kvantitativním výzkumu.</w:t>
            </w:r>
          </w:p>
          <w:p w:rsidR="00E06ABF" w:rsidRDefault="00E06ABF" w:rsidP="00362AB0">
            <w:pPr>
              <w:rPr>
                <w:sz w:val="22"/>
                <w:szCs w:val="22"/>
              </w:rPr>
            </w:pPr>
          </w:p>
          <w:p w:rsidR="00B411DB" w:rsidRPr="00C50B27" w:rsidRDefault="00E06AB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slabší považujeme gramatickou a stylistickou úroveň práce.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EB4F5C" w:rsidRDefault="00E06ABF" w:rsidP="00EB4F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B4F5C">
              <w:rPr>
                <w:sz w:val="22"/>
                <w:szCs w:val="22"/>
              </w:rPr>
              <w:t>K jakým nejdůležitějším zjištěním jste ve své práci došla?</w:t>
            </w:r>
          </w:p>
          <w:p w:rsidR="00E06ABF" w:rsidRPr="00EB4F5C" w:rsidRDefault="00E06ABF" w:rsidP="00EB4F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B4F5C">
              <w:rPr>
                <w:sz w:val="22"/>
                <w:szCs w:val="22"/>
              </w:rPr>
              <w:t>Jaký má podle Vašeho soudu význam sociální andragogika v praxi?</w:t>
            </w:r>
          </w:p>
          <w:p w:rsidR="00B411DB" w:rsidRPr="00EB4F5C" w:rsidRDefault="00E06ABF" w:rsidP="00EB4F5C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EB4F5C">
              <w:rPr>
                <w:sz w:val="22"/>
                <w:szCs w:val="22"/>
              </w:rPr>
              <w:t>Jaký je Váš osobní názor na metody řešení syndromu vyhoření u sociálních pracovníků a andragogů?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EB4F5C" w:rsidRDefault="00E06ABF" w:rsidP="00C50B27">
            <w:pPr>
              <w:jc w:val="center"/>
              <w:rPr>
                <w:b/>
                <w:sz w:val="22"/>
                <w:szCs w:val="22"/>
              </w:rPr>
            </w:pPr>
            <w:r w:rsidRPr="00EB4F5C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74BC5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6F1D" w:rsidRDefault="00226F1D">
      <w:r>
        <w:separator/>
      </w:r>
    </w:p>
  </w:endnote>
  <w:endnote w:type="continuationSeparator" w:id="0">
    <w:p w:rsidR="00226F1D" w:rsidRDefault="00226F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6F1D" w:rsidRDefault="00226F1D">
      <w:r>
        <w:separator/>
      </w:r>
    </w:p>
  </w:footnote>
  <w:footnote w:type="continuationSeparator" w:id="0">
    <w:p w:rsidR="00226F1D" w:rsidRDefault="00226F1D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AC217C"/>
    <w:multiLevelType w:val="hybridMultilevel"/>
    <w:tmpl w:val="99CA464A"/>
    <w:lvl w:ilvl="0" w:tplc="041B0011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B3D22"/>
    <w:rsid w:val="000E2C47"/>
    <w:rsid w:val="001D33B9"/>
    <w:rsid w:val="001E4F08"/>
    <w:rsid w:val="00226AC7"/>
    <w:rsid w:val="00226F1D"/>
    <w:rsid w:val="002A56D8"/>
    <w:rsid w:val="00362AB0"/>
    <w:rsid w:val="00372524"/>
    <w:rsid w:val="003F5DA2"/>
    <w:rsid w:val="00453CE2"/>
    <w:rsid w:val="00512982"/>
    <w:rsid w:val="00514664"/>
    <w:rsid w:val="00524F66"/>
    <w:rsid w:val="00526D47"/>
    <w:rsid w:val="0055255D"/>
    <w:rsid w:val="00574BC5"/>
    <w:rsid w:val="005A5E07"/>
    <w:rsid w:val="005C219A"/>
    <w:rsid w:val="006847E2"/>
    <w:rsid w:val="00730C1A"/>
    <w:rsid w:val="008D3E66"/>
    <w:rsid w:val="009862C0"/>
    <w:rsid w:val="009E3053"/>
    <w:rsid w:val="009F061B"/>
    <w:rsid w:val="00B10267"/>
    <w:rsid w:val="00B2402F"/>
    <w:rsid w:val="00B411DB"/>
    <w:rsid w:val="00BA3203"/>
    <w:rsid w:val="00C03D7D"/>
    <w:rsid w:val="00C22C05"/>
    <w:rsid w:val="00C50B27"/>
    <w:rsid w:val="00CA2969"/>
    <w:rsid w:val="00D2551A"/>
    <w:rsid w:val="00D62416"/>
    <w:rsid w:val="00DC1BF5"/>
    <w:rsid w:val="00DC5B4F"/>
    <w:rsid w:val="00DF7744"/>
    <w:rsid w:val="00E06ABF"/>
    <w:rsid w:val="00E3061C"/>
    <w:rsid w:val="00E369C4"/>
    <w:rsid w:val="00E709EA"/>
    <w:rsid w:val="00EB4F5C"/>
    <w:rsid w:val="00F32D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styleId="Odsekzoznamu">
    <w:name w:val="List Paragraph"/>
    <w:basedOn w:val="Normlny"/>
    <w:uiPriority w:val="34"/>
    <w:qFormat/>
    <w:rsid w:val="00EB4F5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</TotalTime>
  <Pages>1</Pages>
  <Words>313</Words>
  <Characters>1787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2015-05-18T19:52:00Z</dcterms:created>
  <dcterms:modified xsi:type="dcterms:W3CDTF">2015-05-18T20:06:00Z</dcterms:modified>
</cp:coreProperties>
</file>