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781D1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David Kopeček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781D1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Interpersonální konflikty na pracovišti a jejich řešení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781D1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Helena </w:t>
            </w:r>
            <w:proofErr w:type="spellStart"/>
            <w:r>
              <w:rPr>
                <w:sz w:val="22"/>
                <w:szCs w:val="22"/>
              </w:rPr>
              <w:t>Skarupská</w:t>
            </w:r>
            <w:proofErr w:type="spellEnd"/>
            <w:r>
              <w:rPr>
                <w:sz w:val="22"/>
                <w:szCs w:val="22"/>
              </w:rPr>
              <w:t>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781D1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781D1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781D1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je dobře operacionalizována a vychází z relevantních zdrojů. Kladem je shrnutí této části. Autor v praktické části volí kvantitativní přístup, což je vhodné pro uvedený záměr a cíl práce. Použitý dotazník je vlastní a standardně vyhodnocen. </w:t>
            </w:r>
            <w:r w:rsidR="008C57FD">
              <w:rPr>
                <w:sz w:val="22"/>
                <w:szCs w:val="22"/>
              </w:rPr>
              <w:t>Opět kladem této části je poslední kapitola, která se věnuje analýze a doporučením, která jsou podrobně zpracována.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8C57F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 navrhujete pro zlepšení komunikace na pracovištích tak, aby docházelo k lepšímu předávání informací?</w:t>
            </w:r>
          </w:p>
          <w:p w:rsidR="00B411DB" w:rsidRPr="00C50B27" w:rsidRDefault="008C57F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Navrhujete další podrobnější zkoumání zaměřené na řešení konfliktů. Nebyl by zde vhodnější kvalitativní přístup?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C57FD">
              <w:rPr>
                <w:sz w:val="22"/>
                <w:szCs w:val="22"/>
              </w:rPr>
              <w:t xml:space="preserve"> 14. května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1B32" w:rsidRDefault="00171B32">
      <w:r>
        <w:separator/>
      </w:r>
    </w:p>
  </w:endnote>
  <w:endnote w:type="continuationSeparator" w:id="0">
    <w:p w:rsidR="00171B32" w:rsidRDefault="00171B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1B32" w:rsidRDefault="00171B32">
      <w:r>
        <w:separator/>
      </w:r>
    </w:p>
  </w:footnote>
  <w:footnote w:type="continuationSeparator" w:id="0">
    <w:p w:rsidR="00171B32" w:rsidRDefault="00171B32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BF"/>
    <w:rsid w:val="000E2C47"/>
    <w:rsid w:val="00171B32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781D17"/>
    <w:rsid w:val="008C57FD"/>
    <w:rsid w:val="00AD64BF"/>
    <w:rsid w:val="00B411DB"/>
    <w:rsid w:val="00BA3203"/>
    <w:rsid w:val="00C03D7D"/>
    <w:rsid w:val="00C50B27"/>
    <w:rsid w:val="00C736EC"/>
    <w:rsid w:val="00D62416"/>
    <w:rsid w:val="00DC1BF5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ARUPSK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290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Skarupská Helena</dc:creator>
  <cp:lastModifiedBy>Helena</cp:lastModifiedBy>
  <cp:revision>2</cp:revision>
  <cp:lastPrinted>2012-04-25T08:21:00Z</cp:lastPrinted>
  <dcterms:created xsi:type="dcterms:W3CDTF">2015-05-14T15:35:00Z</dcterms:created>
  <dcterms:modified xsi:type="dcterms:W3CDTF">2015-05-14T15:35:00Z</dcterms:modified>
</cp:coreProperties>
</file>