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C684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Martina </w:t>
            </w:r>
            <w:proofErr w:type="spellStart"/>
            <w:r>
              <w:rPr>
                <w:sz w:val="22"/>
                <w:szCs w:val="22"/>
              </w:rPr>
              <w:t>Hladišová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DiS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C684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Míra ohrožení poskytovatelů péče syndromem vyhoření (v rámci příspěvku na péči)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CC684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CC684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CC684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C684C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C684C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C684C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C684C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C684C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C684C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C684C" w:rsidRDefault="005C219A" w:rsidP="00C50B27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C684C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C684C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C684C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CC684C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C219A" w:rsidRPr="00CC684C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C684C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C684C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C684C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C684C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C684C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C684C" w:rsidRDefault="00B411DB" w:rsidP="00514664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C684C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C684C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C684C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C684C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C684C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C684C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C684C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C684C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C684C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C684C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C684C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C684C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CC684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C684C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C684C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C684C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C684C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C684C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CC684C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CC684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si vybrala aktuální a náročné téma. V teoretické části vychází z relevantních zdrojů, pracuje velmi dobře s právními normami, vykazuje dobrou orientaci ve zvoleném problému.</w:t>
            </w:r>
          </w:p>
          <w:p w:rsidR="00B411DB" w:rsidRPr="00C50B27" w:rsidRDefault="00CC684C" w:rsidP="00CC684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 praktickou část zvolila standardizovaný dotazník. Získala velmi slušný počet respondentů, když uvážíme, že část poskytovatelů péče v domácím prostředí se nechce do šetření zapojit a vezmeme-li v úvahu, kolik je celkový počet poskytovatelů péče v domácím prostředí.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CC684C" w:rsidRPr="003701D4" w:rsidRDefault="00CC684C" w:rsidP="00362AB0">
            <w:pPr>
              <w:rPr>
                <w:sz w:val="22"/>
                <w:szCs w:val="22"/>
              </w:rPr>
            </w:pPr>
            <w:r w:rsidRPr="003701D4">
              <w:rPr>
                <w:sz w:val="22"/>
                <w:szCs w:val="22"/>
              </w:rPr>
              <w:t xml:space="preserve">Měl by podle vás poskytovatel péče v domácím prostředí projít nějakým školením, měla by mu být poskytnuta pomoc v rámci supervizí? Pokud ano, kdo a jak by ji měl zabezpečovat podle vás? </w:t>
            </w:r>
          </w:p>
          <w:p w:rsidR="00B411DB" w:rsidRPr="003701D4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3701D4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3701D4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3701D4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3701D4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3701D4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3701D4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3701D4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3701D4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3701D4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3701D4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3701D4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3701D4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3701D4">
              <w:rPr>
                <w:sz w:val="22"/>
                <w:szCs w:val="22"/>
              </w:rPr>
              <w:t xml:space="preserve"> 14. května 2015</w:t>
            </w:r>
            <w:bookmarkStart w:id="0" w:name="_GoBack"/>
            <w:bookmarkEnd w:id="0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24D" w:rsidRDefault="0038724D">
      <w:r>
        <w:separator/>
      </w:r>
    </w:p>
  </w:endnote>
  <w:endnote w:type="continuationSeparator" w:id="0">
    <w:p w:rsidR="0038724D" w:rsidRDefault="003872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24D" w:rsidRDefault="0038724D">
      <w:r>
        <w:separator/>
      </w:r>
    </w:p>
  </w:footnote>
  <w:footnote w:type="continuationSeparator" w:id="0">
    <w:p w:rsidR="0038724D" w:rsidRDefault="0038724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362AB0"/>
    <w:rsid w:val="003701D4"/>
    <w:rsid w:val="0038724D"/>
    <w:rsid w:val="003F5DA2"/>
    <w:rsid w:val="00512982"/>
    <w:rsid w:val="00514664"/>
    <w:rsid w:val="00526D47"/>
    <w:rsid w:val="0055255D"/>
    <w:rsid w:val="005C219A"/>
    <w:rsid w:val="006847E2"/>
    <w:rsid w:val="00730C1A"/>
    <w:rsid w:val="00AD64BF"/>
    <w:rsid w:val="00B411DB"/>
    <w:rsid w:val="00BA3203"/>
    <w:rsid w:val="00C03D7D"/>
    <w:rsid w:val="00C50B27"/>
    <w:rsid w:val="00C736EC"/>
    <w:rsid w:val="00CC684C"/>
    <w:rsid w:val="00D62416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1</TotalTime>
  <Pages>1</Pages>
  <Words>306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2015-05-14T11:19:00Z</dcterms:created>
  <dcterms:modified xsi:type="dcterms:W3CDTF">2015-05-14T11:19:00Z</dcterms:modified>
</cp:coreProperties>
</file>