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B5EA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Denisa Hönigová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B5EAE" w:rsidP="005F6D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Vztah studentů středních škol k alkoholu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CB5EA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255D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255D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255D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F3A0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4F3A0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4F3A0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23AE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23AE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894858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23AE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23AE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23AE1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23AE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F1326B" w:rsidRDefault="004F3A02" w:rsidP="00D255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zaměřuje na problematiku alkoholismu.</w:t>
            </w:r>
            <w:r w:rsidR="0055070F">
              <w:rPr>
                <w:sz w:val="22"/>
                <w:szCs w:val="22"/>
              </w:rPr>
              <w:t xml:space="preserve"> Teoretická část </w:t>
            </w:r>
            <w:r w:rsidR="00101798">
              <w:rPr>
                <w:sz w:val="22"/>
                <w:szCs w:val="22"/>
              </w:rPr>
              <w:t>prezentuje základní teoretická východiska, praktická část prezentuje hlavní zjištění získaná pomocí kvantitativní strategie výzkumu.</w:t>
            </w:r>
          </w:p>
          <w:p w:rsidR="00101798" w:rsidRPr="00101798" w:rsidRDefault="00101798" w:rsidP="00D255DC">
            <w:pPr>
              <w:rPr>
                <w:sz w:val="22"/>
                <w:szCs w:val="22"/>
                <w:u w:val="single"/>
              </w:rPr>
            </w:pPr>
            <w:r w:rsidRPr="00101798">
              <w:rPr>
                <w:sz w:val="22"/>
                <w:szCs w:val="22"/>
                <w:u w:val="single"/>
              </w:rPr>
              <w:t>Silné stránky:</w:t>
            </w:r>
          </w:p>
          <w:p w:rsidR="00101798" w:rsidRDefault="00101798" w:rsidP="00101798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tématu.</w:t>
            </w:r>
          </w:p>
          <w:p w:rsidR="00101798" w:rsidRDefault="00123AE1" w:rsidP="00101798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 adekvátně kvantitativní strategii výzkumu.</w:t>
            </w:r>
          </w:p>
          <w:p w:rsidR="00101798" w:rsidRPr="00C33CB2" w:rsidRDefault="00123AE1" w:rsidP="00C33CB2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Logická stavba textu bakalářské práce.</w:t>
            </w:r>
          </w:p>
          <w:p w:rsidR="00101798" w:rsidRPr="00101798" w:rsidRDefault="00101798" w:rsidP="00D255DC">
            <w:pPr>
              <w:rPr>
                <w:sz w:val="22"/>
                <w:szCs w:val="22"/>
                <w:u w:val="single"/>
              </w:rPr>
            </w:pPr>
            <w:r w:rsidRPr="00101798">
              <w:rPr>
                <w:sz w:val="22"/>
                <w:szCs w:val="22"/>
                <w:u w:val="single"/>
              </w:rPr>
              <w:t>Slabé stránky:</w:t>
            </w:r>
          </w:p>
          <w:p w:rsidR="00101798" w:rsidRDefault="00C33CB2" w:rsidP="00123AE1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bakalářské práci se vyskytují formální, gramatické a stylistické nedostatky.</w:t>
            </w:r>
          </w:p>
          <w:p w:rsidR="00C33CB2" w:rsidRDefault="00C33CB2" w:rsidP="00123AE1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Bylo vy vhodné uvést doporučení, vycházející ze zjištění výzkumného šetření.</w:t>
            </w:r>
          </w:p>
          <w:p w:rsidR="00C33CB2" w:rsidRPr="00123AE1" w:rsidRDefault="00C33CB2" w:rsidP="00123AE1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Interpretace dat je dostačující, avšak spíše povrchní. </w:t>
            </w:r>
          </w:p>
          <w:p w:rsidR="00D255DC" w:rsidRPr="00D255DC" w:rsidRDefault="00C33CB2" w:rsidP="00D255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</w:t>
            </w:r>
            <w:r w:rsidR="00820C3C">
              <w:rPr>
                <w:sz w:val="22"/>
                <w:szCs w:val="22"/>
              </w:rPr>
              <w:t>skou práci navrhuji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C33CB2" w:rsidP="007861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Pokus</w:t>
            </w:r>
            <w:r w:rsidR="0078614B">
              <w:rPr>
                <w:sz w:val="22"/>
                <w:szCs w:val="22"/>
              </w:rPr>
              <w:t>t</w:t>
            </w:r>
            <w:r>
              <w:rPr>
                <w:sz w:val="22"/>
                <w:szCs w:val="22"/>
              </w:rPr>
              <w:t xml:space="preserve">e se shrnout základní zjištění </w:t>
            </w:r>
            <w:r w:rsidR="0078614B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ašeho výzkumného šetření.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78614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78614B">
              <w:rPr>
                <w:sz w:val="22"/>
                <w:szCs w:val="22"/>
              </w:rPr>
              <w:t xml:space="preserve"> 10. 5. 2015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78614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894858">
              <w:rPr>
                <w:sz w:val="22"/>
                <w:szCs w:val="22"/>
              </w:rPr>
              <w:t xml:space="preserve"> </w:t>
            </w:r>
            <w:r w:rsidR="00237DB9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01A4" w:rsidRDefault="009F01A4">
      <w:r>
        <w:separator/>
      </w:r>
    </w:p>
  </w:endnote>
  <w:endnote w:type="continuationSeparator" w:id="0">
    <w:p w:rsidR="009F01A4" w:rsidRDefault="009F01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01A4" w:rsidRDefault="009F01A4">
      <w:r>
        <w:separator/>
      </w:r>
    </w:p>
  </w:footnote>
  <w:footnote w:type="continuationSeparator" w:id="0">
    <w:p w:rsidR="009F01A4" w:rsidRDefault="009F01A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62F8D"/>
    <w:multiLevelType w:val="hybridMultilevel"/>
    <w:tmpl w:val="60E220F2"/>
    <w:lvl w:ilvl="0" w:tplc="DE8A11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F92276"/>
    <w:multiLevelType w:val="hybridMultilevel"/>
    <w:tmpl w:val="F1C24AA6"/>
    <w:lvl w:ilvl="0" w:tplc="F650F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101798"/>
    <w:rsid w:val="00123AE1"/>
    <w:rsid w:val="00126113"/>
    <w:rsid w:val="001406D2"/>
    <w:rsid w:val="00154F27"/>
    <w:rsid w:val="00237DB9"/>
    <w:rsid w:val="00362AB0"/>
    <w:rsid w:val="003A655F"/>
    <w:rsid w:val="003F5DA2"/>
    <w:rsid w:val="00420F69"/>
    <w:rsid w:val="004A1A3D"/>
    <w:rsid w:val="004F3A02"/>
    <w:rsid w:val="00512982"/>
    <w:rsid w:val="00526D47"/>
    <w:rsid w:val="0055070F"/>
    <w:rsid w:val="0055255D"/>
    <w:rsid w:val="005C219A"/>
    <w:rsid w:val="005F6DC2"/>
    <w:rsid w:val="006847E2"/>
    <w:rsid w:val="007553A2"/>
    <w:rsid w:val="0078614B"/>
    <w:rsid w:val="007F15CB"/>
    <w:rsid w:val="00820C3C"/>
    <w:rsid w:val="008614B3"/>
    <w:rsid w:val="00894858"/>
    <w:rsid w:val="009A27D5"/>
    <w:rsid w:val="009F01A4"/>
    <w:rsid w:val="00B0412D"/>
    <w:rsid w:val="00B411DB"/>
    <w:rsid w:val="00BA3203"/>
    <w:rsid w:val="00C33CB2"/>
    <w:rsid w:val="00C50B27"/>
    <w:rsid w:val="00C57596"/>
    <w:rsid w:val="00CA7D64"/>
    <w:rsid w:val="00CB5EAE"/>
    <w:rsid w:val="00D05C79"/>
    <w:rsid w:val="00D255DC"/>
    <w:rsid w:val="00DC1BF5"/>
    <w:rsid w:val="00DD23CB"/>
    <w:rsid w:val="00E5594E"/>
    <w:rsid w:val="00E709EA"/>
    <w:rsid w:val="00E96998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69</TotalTime>
  <Pages>1</Pages>
  <Words>291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7</cp:revision>
  <cp:lastPrinted>2012-04-25T08:21:00Z</cp:lastPrinted>
  <dcterms:created xsi:type="dcterms:W3CDTF">2015-05-17T20:00:00Z</dcterms:created>
  <dcterms:modified xsi:type="dcterms:W3CDTF">2015-05-18T11:57:00Z</dcterms:modified>
</cp:coreProperties>
</file>