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F24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Denisa Hönigová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F24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Vztah studentů středních škol k alkoholu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C67A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C67A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F24C0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DD030F" w:rsidRDefault="009D745B" w:rsidP="009D745B">
            <w:pPr>
              <w:jc w:val="both"/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Silné stránky:</w:t>
            </w:r>
          </w:p>
          <w:p w:rsidR="009D745B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kladně hodnotím aktuálnost vybraného tématu a přehledné zpracování</w:t>
            </w:r>
          </w:p>
          <w:p w:rsidR="009D745B" w:rsidRDefault="006C67A2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 xml:space="preserve">zvolená metodika </w:t>
            </w:r>
            <w:r w:rsidR="009D745B" w:rsidRPr="00DD030F">
              <w:rPr>
                <w:sz w:val="22"/>
                <w:szCs w:val="22"/>
              </w:rPr>
              <w:t>adekvátní pro účely dané práce</w:t>
            </w:r>
          </w:p>
          <w:p w:rsidR="00D44101" w:rsidRPr="00D44101" w:rsidRDefault="00D44101" w:rsidP="00D44101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poměrně rozsáhlé výzkumné šetření</w:t>
            </w:r>
          </w:p>
          <w:p w:rsidR="006C67A2" w:rsidRPr="00DD030F" w:rsidRDefault="006C67A2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přílohová část</w:t>
            </w:r>
          </w:p>
          <w:p w:rsidR="009D745B" w:rsidRPr="00DD030F" w:rsidRDefault="009D745B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 xml:space="preserve">text splňuje požadavky kladené na </w:t>
            </w:r>
            <w:r w:rsidR="006C67A2" w:rsidRPr="00DD030F">
              <w:rPr>
                <w:sz w:val="22"/>
                <w:szCs w:val="22"/>
              </w:rPr>
              <w:t>závěrečné</w:t>
            </w:r>
            <w:r w:rsidR="00D607AE" w:rsidRPr="00DD030F">
              <w:rPr>
                <w:sz w:val="22"/>
                <w:szCs w:val="22"/>
              </w:rPr>
              <w:t xml:space="preserve"> práce</w:t>
            </w:r>
            <w:r w:rsidR="006C67A2" w:rsidRPr="00DD030F">
              <w:rPr>
                <w:sz w:val="22"/>
                <w:szCs w:val="22"/>
              </w:rPr>
              <w:t xml:space="preserve"> tohoto typu</w:t>
            </w:r>
          </w:p>
          <w:p w:rsidR="006C67A2" w:rsidRPr="00DD030F" w:rsidRDefault="006C67A2" w:rsidP="009D745B">
            <w:pPr>
              <w:jc w:val="both"/>
              <w:rPr>
                <w:sz w:val="22"/>
                <w:szCs w:val="22"/>
              </w:rPr>
            </w:pPr>
          </w:p>
          <w:p w:rsidR="006C67A2" w:rsidRDefault="009D745B" w:rsidP="009D745B">
            <w:pPr>
              <w:jc w:val="both"/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Slabé stránky:</w:t>
            </w:r>
          </w:p>
          <w:p w:rsidR="00FA1766" w:rsidRPr="00FA1766" w:rsidRDefault="00FA1766" w:rsidP="00FA1766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starší prameny (Kvapilík a Svobodová, 1985; Mečíř, 1989)</w:t>
            </w:r>
          </w:p>
          <w:p w:rsidR="009D745B" w:rsidRPr="00DD030F" w:rsidRDefault="00D607AE" w:rsidP="009D745B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 xml:space="preserve">nedostatky zejména </w:t>
            </w:r>
            <w:r w:rsidR="009D745B" w:rsidRPr="00DD030F">
              <w:rPr>
                <w:sz w:val="22"/>
                <w:szCs w:val="22"/>
              </w:rPr>
              <w:t xml:space="preserve">formálního </w:t>
            </w:r>
            <w:r w:rsidRPr="00DD030F">
              <w:rPr>
                <w:sz w:val="22"/>
                <w:szCs w:val="22"/>
              </w:rPr>
              <w:t>charakteru</w:t>
            </w:r>
            <w:r w:rsidR="009D745B" w:rsidRPr="00DD030F">
              <w:rPr>
                <w:sz w:val="22"/>
                <w:szCs w:val="22"/>
              </w:rPr>
              <w:t xml:space="preserve"> (úprava praktické části práce</w:t>
            </w:r>
            <w:r w:rsidR="006C67A2" w:rsidRPr="00DD030F">
              <w:rPr>
                <w:sz w:val="22"/>
                <w:szCs w:val="22"/>
              </w:rPr>
              <w:t>, str. 75 – 76, str. 84</w:t>
            </w:r>
            <w:r w:rsidR="009D745B" w:rsidRPr="00DD030F">
              <w:rPr>
                <w:sz w:val="22"/>
                <w:szCs w:val="22"/>
              </w:rPr>
              <w:t>)</w:t>
            </w:r>
          </w:p>
          <w:p w:rsidR="006C67A2" w:rsidRPr="00DD030F" w:rsidRDefault="006C67A2" w:rsidP="006C67A2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Pr="00DD030F" w:rsidRDefault="006C67A2" w:rsidP="006C67A2">
            <w:pPr>
              <w:jc w:val="both"/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Přes drobné nedostatky je předkládaný text zpracován pečlivě</w:t>
            </w:r>
            <w:r w:rsidRPr="00DD030F">
              <w:rPr>
                <w:sz w:val="22"/>
                <w:szCs w:val="22"/>
              </w:rPr>
              <w:t xml:space="preserve"> a dokládá zájem autorky o analyzovanou problematiku. </w:t>
            </w:r>
            <w:r w:rsidR="009D745B" w:rsidRPr="00DD030F">
              <w:rPr>
                <w:sz w:val="22"/>
                <w:szCs w:val="22"/>
              </w:rPr>
              <w:t xml:space="preserve">Bakalářskou práci </w:t>
            </w:r>
            <w:r w:rsidR="009D745B" w:rsidRPr="00DD030F">
              <w:rPr>
                <w:b/>
                <w:sz w:val="22"/>
                <w:szCs w:val="22"/>
              </w:rPr>
              <w:t>doporučuji k obhajobě</w:t>
            </w:r>
            <w:r w:rsidR="009D745B" w:rsidRPr="00DD030F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DD030F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D607AE" w:rsidRPr="00DD030F" w:rsidRDefault="009D745B" w:rsidP="00362AB0">
            <w:pPr>
              <w:rPr>
                <w:sz w:val="22"/>
                <w:szCs w:val="22"/>
              </w:rPr>
            </w:pPr>
            <w:r w:rsidRPr="00DD030F">
              <w:rPr>
                <w:sz w:val="22"/>
                <w:szCs w:val="22"/>
              </w:rPr>
              <w:t>Co Vás inspirovalo k výběru tématu Vaší práce?</w:t>
            </w:r>
          </w:p>
          <w:p w:rsidR="006C67A2" w:rsidRPr="00DD030F" w:rsidRDefault="00D44101" w:rsidP="006C67A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Které formy</w:t>
            </w:r>
            <w:r w:rsidR="006C67A2" w:rsidRPr="00DD030F">
              <w:rPr>
                <w:sz w:val="22"/>
                <w:szCs w:val="22"/>
              </w:rPr>
              <w:t xml:space="preserve"> prevence </w:t>
            </w:r>
            <w:r w:rsidR="006C67A2" w:rsidRPr="00DD030F">
              <w:rPr>
                <w:sz w:val="22"/>
                <w:szCs w:val="22"/>
              </w:rPr>
              <w:t>užívání návykových látek</w:t>
            </w:r>
            <w:r w:rsidR="00C4081F">
              <w:rPr>
                <w:sz w:val="22"/>
                <w:szCs w:val="22"/>
              </w:rPr>
              <w:t xml:space="preserve"> mezi mladými lidmi</w:t>
            </w:r>
            <w:r w:rsidR="006C67A2" w:rsidRPr="00DD030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jsou považovány</w:t>
            </w:r>
            <w:r w:rsidR="006C67A2" w:rsidRPr="00DD030F">
              <w:rPr>
                <w:sz w:val="22"/>
                <w:szCs w:val="22"/>
              </w:rPr>
              <w:t xml:space="preserve"> za nejúčinnější? </w:t>
            </w:r>
          </w:p>
          <w:p w:rsidR="006C67A2" w:rsidRPr="00C50B27" w:rsidRDefault="006C67A2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CF24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C67A2">
              <w:rPr>
                <w:sz w:val="22"/>
                <w:szCs w:val="22"/>
              </w:rPr>
              <w:t xml:space="preserve"> 13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FA176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C4081F">
              <w:rPr>
                <w:sz w:val="22"/>
                <w:szCs w:val="22"/>
              </w:rPr>
              <w:t xml:space="preserve"> </w:t>
            </w:r>
            <w:proofErr w:type="spellStart"/>
            <w:r w:rsidR="00E055DA">
              <w:rPr>
                <w:sz w:val="22"/>
                <w:szCs w:val="22"/>
              </w:rPr>
              <w:t>Šalenová</w:t>
            </w:r>
            <w:proofErr w:type="spellEnd"/>
            <w:r w:rsidR="00E055DA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4D4B" w:rsidRDefault="00134D4B">
      <w:r>
        <w:separator/>
      </w:r>
    </w:p>
  </w:endnote>
  <w:endnote w:type="continuationSeparator" w:id="0">
    <w:p w:rsidR="00134D4B" w:rsidRDefault="00134D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4D4B" w:rsidRDefault="00134D4B">
      <w:r>
        <w:separator/>
      </w:r>
    </w:p>
  </w:footnote>
  <w:footnote w:type="continuationSeparator" w:id="0">
    <w:p w:rsidR="00134D4B" w:rsidRDefault="00134D4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134D4B"/>
    <w:rsid w:val="00362AB0"/>
    <w:rsid w:val="003F5DA2"/>
    <w:rsid w:val="00512982"/>
    <w:rsid w:val="00514664"/>
    <w:rsid w:val="00526D47"/>
    <w:rsid w:val="0055255D"/>
    <w:rsid w:val="005C219A"/>
    <w:rsid w:val="006847E2"/>
    <w:rsid w:val="006C67A2"/>
    <w:rsid w:val="00730C1A"/>
    <w:rsid w:val="007A683B"/>
    <w:rsid w:val="009D745B"/>
    <w:rsid w:val="00B411DB"/>
    <w:rsid w:val="00BA3203"/>
    <w:rsid w:val="00C03D7D"/>
    <w:rsid w:val="00C4081F"/>
    <w:rsid w:val="00C50B27"/>
    <w:rsid w:val="00CF24C0"/>
    <w:rsid w:val="00D44101"/>
    <w:rsid w:val="00D607AE"/>
    <w:rsid w:val="00D62416"/>
    <w:rsid w:val="00DC1BF5"/>
    <w:rsid w:val="00DD030F"/>
    <w:rsid w:val="00E055DA"/>
    <w:rsid w:val="00E709EA"/>
    <w:rsid w:val="00FA1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A176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A17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12</TotalTime>
  <Pages>1</Pages>
  <Words>301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3</cp:revision>
  <cp:lastPrinted>2015-05-13T11:42:00Z</cp:lastPrinted>
  <dcterms:created xsi:type="dcterms:W3CDTF">2015-05-13T11:38:00Z</dcterms:created>
  <dcterms:modified xsi:type="dcterms:W3CDTF">2015-05-13T11:49:00Z</dcterms:modified>
</cp:coreProperties>
</file>