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F3E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Barbora Jagošová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F3EF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Psychosociální potřeby seniorů v Domově pro seniory Lukov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C424D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9D01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424D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C40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01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C401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7F3EF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F3E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C424DE" w:rsidRPr="00C50B27" w:rsidRDefault="007F3EF9" w:rsidP="00C424D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7F3EF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F3EF9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7F3EF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F16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01F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F16C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9752B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12C1E" w:rsidRDefault="00B411DB" w:rsidP="00362AB0">
            <w:pPr>
              <w:rPr>
                <w:b/>
                <w:sz w:val="22"/>
                <w:szCs w:val="22"/>
              </w:rPr>
            </w:pPr>
            <w:r w:rsidRPr="00912C1E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  <w:p w:rsidR="009D745B" w:rsidRPr="00AF16C4" w:rsidRDefault="009D745B" w:rsidP="009D745B">
            <w:pPr>
              <w:jc w:val="both"/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Silné stránky:</w:t>
            </w:r>
          </w:p>
          <w:p w:rsidR="009D745B" w:rsidRPr="00AF16C4" w:rsidRDefault="009752BE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aktuální téma</w:t>
            </w:r>
          </w:p>
          <w:p w:rsidR="009D01F4" w:rsidRPr="00AF16C4" w:rsidRDefault="009752BE" w:rsidP="009D745B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přehledné zpracování</w:t>
            </w:r>
            <w:r w:rsidR="009D01F4" w:rsidRPr="00AF16C4">
              <w:rPr>
                <w:sz w:val="22"/>
                <w:szCs w:val="22"/>
              </w:rPr>
              <w:t xml:space="preserve"> </w:t>
            </w:r>
          </w:p>
          <w:p w:rsidR="00C424DE" w:rsidRPr="00AF16C4" w:rsidRDefault="00C424DE" w:rsidP="00C424DE">
            <w:pPr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 xml:space="preserve">realizace </w:t>
            </w:r>
            <w:r w:rsidR="009752BE" w:rsidRPr="00AF16C4">
              <w:rPr>
                <w:sz w:val="22"/>
                <w:szCs w:val="22"/>
              </w:rPr>
              <w:t>předvýzkumu</w:t>
            </w:r>
          </w:p>
          <w:p w:rsidR="009752BE" w:rsidRPr="00AF16C4" w:rsidRDefault="009752BE" w:rsidP="009752BE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metodika je adekvátní pro účely závěrečné práce</w:t>
            </w:r>
          </w:p>
          <w:p w:rsidR="009D01F4" w:rsidRPr="00AF16C4" w:rsidRDefault="009D01F4" w:rsidP="009D01F4">
            <w:pPr>
              <w:numPr>
                <w:ilvl w:val="0"/>
                <w:numId w:val="2"/>
              </w:numPr>
              <w:jc w:val="both"/>
              <w:rPr>
                <w:rFonts w:eastAsia="Calibri"/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zájem autorky o analyzovanou problematiku</w:t>
            </w:r>
          </w:p>
          <w:p w:rsidR="00265EEE" w:rsidRPr="00AF16C4" w:rsidRDefault="00265EEE" w:rsidP="009D01F4">
            <w:pPr>
              <w:ind w:left="360"/>
              <w:rPr>
                <w:sz w:val="22"/>
                <w:szCs w:val="22"/>
              </w:rPr>
            </w:pPr>
          </w:p>
          <w:p w:rsidR="00AF16C4" w:rsidRPr="00AF16C4" w:rsidRDefault="00AF16C4" w:rsidP="00912C1E">
            <w:pPr>
              <w:jc w:val="both"/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>Slabé stránky:</w:t>
            </w:r>
          </w:p>
          <w:p w:rsidR="00AF16C4" w:rsidRPr="00AF16C4" w:rsidRDefault="00AF16C4" w:rsidP="00AF16C4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AF16C4">
              <w:rPr>
                <w:rFonts w:ascii="Times New Roman" w:hAnsi="Times New Roman" w:cs="Times New Roman"/>
              </w:rPr>
              <w:t>formální náležitosti (nedodržování aktuální citační normy)</w:t>
            </w:r>
          </w:p>
          <w:p w:rsidR="00AF16C4" w:rsidRPr="00AF16C4" w:rsidRDefault="00AF16C4" w:rsidP="00AF16C4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AF16C4">
              <w:rPr>
                <w:rFonts w:ascii="Times New Roman" w:hAnsi="Times New Roman" w:cs="Times New Roman"/>
              </w:rPr>
              <w:t xml:space="preserve">úspornější analýza </w:t>
            </w:r>
            <w:r w:rsidR="007C4019">
              <w:rPr>
                <w:rFonts w:ascii="Times New Roman" w:hAnsi="Times New Roman" w:cs="Times New Roman"/>
              </w:rPr>
              <w:t xml:space="preserve">a interpretace </w:t>
            </w:r>
            <w:r w:rsidRPr="00AF16C4">
              <w:rPr>
                <w:rFonts w:ascii="Times New Roman" w:hAnsi="Times New Roman" w:cs="Times New Roman"/>
              </w:rPr>
              <w:t>dat v rámci praktické části práce</w:t>
            </w:r>
          </w:p>
          <w:p w:rsidR="00AF16C4" w:rsidRPr="00AF16C4" w:rsidRDefault="00AF16C4" w:rsidP="00AF16C4">
            <w:pPr>
              <w:pStyle w:val="Odstavecseseznamem"/>
              <w:jc w:val="both"/>
              <w:rPr>
                <w:rFonts w:ascii="Times New Roman" w:hAnsi="Times New Roman" w:cs="Times New Roman"/>
              </w:rPr>
            </w:pPr>
          </w:p>
          <w:p w:rsidR="00B411DB" w:rsidRPr="00AF16C4" w:rsidRDefault="009D745B" w:rsidP="00AF16C4">
            <w:pPr>
              <w:jc w:val="both"/>
              <w:rPr>
                <w:sz w:val="22"/>
                <w:szCs w:val="22"/>
              </w:rPr>
            </w:pPr>
            <w:r w:rsidRPr="00AF16C4">
              <w:rPr>
                <w:sz w:val="22"/>
                <w:szCs w:val="22"/>
              </w:rPr>
              <w:t xml:space="preserve">Bakalářskou práci </w:t>
            </w:r>
            <w:r w:rsidRPr="00AF16C4">
              <w:rPr>
                <w:b/>
                <w:sz w:val="22"/>
                <w:szCs w:val="22"/>
              </w:rPr>
              <w:t>doporučuji k</w:t>
            </w:r>
            <w:r w:rsidR="009752BE" w:rsidRPr="00AF16C4">
              <w:rPr>
                <w:b/>
                <w:sz w:val="22"/>
                <w:szCs w:val="22"/>
              </w:rPr>
              <w:t> </w:t>
            </w:r>
            <w:r w:rsidRPr="00AF16C4">
              <w:rPr>
                <w:b/>
                <w:sz w:val="22"/>
                <w:szCs w:val="22"/>
              </w:rPr>
              <w:t>obhajobě</w:t>
            </w:r>
            <w:r w:rsidR="009752BE" w:rsidRPr="00AF16C4">
              <w:rPr>
                <w:sz w:val="22"/>
                <w:szCs w:val="22"/>
              </w:rPr>
              <w:t>.</w:t>
            </w:r>
          </w:p>
          <w:p w:rsidR="00B411DB" w:rsidRPr="00912C1E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9752BE" w:rsidRDefault="009D745B" w:rsidP="009D01F4">
            <w:pPr>
              <w:rPr>
                <w:b/>
                <w:sz w:val="22"/>
                <w:szCs w:val="22"/>
              </w:rPr>
            </w:pPr>
            <w:r w:rsidRPr="009752BE">
              <w:rPr>
                <w:b/>
                <w:sz w:val="22"/>
                <w:szCs w:val="22"/>
              </w:rPr>
              <w:t>Otázky k obhajobě:</w:t>
            </w:r>
          </w:p>
          <w:p w:rsidR="009752BE" w:rsidRPr="009752BE" w:rsidRDefault="009752BE" w:rsidP="00AF16C4">
            <w:pPr>
              <w:rPr>
                <w:sz w:val="22"/>
                <w:szCs w:val="22"/>
              </w:rPr>
            </w:pPr>
            <w:r w:rsidRPr="009752BE">
              <w:rPr>
                <w:sz w:val="22"/>
                <w:szCs w:val="22"/>
              </w:rPr>
              <w:t xml:space="preserve">Jaký přínos pro Vás mělo zpracování </w:t>
            </w:r>
            <w:r w:rsidR="00AF16C4">
              <w:rPr>
                <w:sz w:val="22"/>
                <w:szCs w:val="22"/>
              </w:rPr>
              <w:t xml:space="preserve">bakalářské </w:t>
            </w:r>
            <w:r w:rsidRPr="009752BE">
              <w:rPr>
                <w:sz w:val="22"/>
                <w:szCs w:val="22"/>
              </w:rPr>
              <w:t xml:space="preserve">práce?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975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22452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7C401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22452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2452D">
              <w:rPr>
                <w:sz w:val="22"/>
                <w:szCs w:val="22"/>
              </w:rPr>
              <w:t xml:space="preserve"> 15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22452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7C4019">
              <w:rPr>
                <w:sz w:val="22"/>
                <w:szCs w:val="22"/>
              </w:rPr>
              <w:t xml:space="preserve"> </w:t>
            </w:r>
            <w:proofErr w:type="spellStart"/>
            <w:r w:rsidR="0022452D">
              <w:rPr>
                <w:sz w:val="22"/>
                <w:szCs w:val="22"/>
              </w:rPr>
              <w:t>Šalenová</w:t>
            </w:r>
            <w:proofErr w:type="spellEnd"/>
            <w:r w:rsidR="0022452D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F7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EA5" w:rsidRDefault="00507EA5">
      <w:r>
        <w:separator/>
      </w:r>
    </w:p>
  </w:endnote>
  <w:endnote w:type="continuationSeparator" w:id="0">
    <w:p w:rsidR="00507EA5" w:rsidRDefault="00507E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EA5" w:rsidRDefault="00507EA5">
      <w:r>
        <w:separator/>
      </w:r>
    </w:p>
  </w:footnote>
  <w:footnote w:type="continuationSeparator" w:id="0">
    <w:p w:rsidR="00507EA5" w:rsidRDefault="00507EA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8020B"/>
    <w:multiLevelType w:val="hybridMultilevel"/>
    <w:tmpl w:val="64D47FD4"/>
    <w:lvl w:ilvl="0" w:tplc="3C8C26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22452D"/>
    <w:rsid w:val="00265EEE"/>
    <w:rsid w:val="00362AB0"/>
    <w:rsid w:val="003F5DA2"/>
    <w:rsid w:val="00507EA5"/>
    <w:rsid w:val="00512982"/>
    <w:rsid w:val="00514664"/>
    <w:rsid w:val="00526D47"/>
    <w:rsid w:val="0055255D"/>
    <w:rsid w:val="005C219A"/>
    <w:rsid w:val="00651ADC"/>
    <w:rsid w:val="006847E2"/>
    <w:rsid w:val="00730C1A"/>
    <w:rsid w:val="007A683B"/>
    <w:rsid w:val="007C4019"/>
    <w:rsid w:val="007F3EF9"/>
    <w:rsid w:val="00912C1E"/>
    <w:rsid w:val="009752BE"/>
    <w:rsid w:val="009D01F4"/>
    <w:rsid w:val="009D39E6"/>
    <w:rsid w:val="009D745B"/>
    <w:rsid w:val="00AF16C4"/>
    <w:rsid w:val="00B071B9"/>
    <w:rsid w:val="00B411DB"/>
    <w:rsid w:val="00BA3203"/>
    <w:rsid w:val="00C03D7D"/>
    <w:rsid w:val="00C11D09"/>
    <w:rsid w:val="00C424DE"/>
    <w:rsid w:val="00C50B27"/>
    <w:rsid w:val="00D607AE"/>
    <w:rsid w:val="00D62416"/>
    <w:rsid w:val="00DC1BF5"/>
    <w:rsid w:val="00E709EA"/>
    <w:rsid w:val="00F73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65EE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265EEE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265E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260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2015-05-15T12:47:00Z</cp:lastPrinted>
  <dcterms:created xsi:type="dcterms:W3CDTF">2015-05-15T12:47:00Z</dcterms:created>
  <dcterms:modified xsi:type="dcterms:W3CDTF">2015-05-15T12:47:00Z</dcterms:modified>
</cp:coreProperties>
</file>