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F046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Ladislav Petráš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AF0469" w:rsidRDefault="00AF0469" w:rsidP="00AF046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0469">
              <w:rPr>
                <w:bCs/>
                <w:sz w:val="22"/>
                <w:szCs w:val="22"/>
              </w:rPr>
              <w:t>Dopravní výchova ve střediscích volného času v Přerově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F046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D5135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D5135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D5135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D5135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D5135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D5135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D5135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D5135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D5135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D5135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D51351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D5135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D5135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81914" w:rsidRPr="00381914" w:rsidRDefault="00381914" w:rsidP="00362AB0">
            <w:pPr>
              <w:rPr>
                <w:b/>
                <w:sz w:val="16"/>
                <w:szCs w:val="16"/>
              </w:rPr>
            </w:pPr>
          </w:p>
          <w:p w:rsidR="00B411DB" w:rsidRDefault="00D513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je ukázkou toho, jak by měl vypadat výzkum určitého zájmu o aktivitu ve městě, která by posílila preventivní charakter určité činnosti, v našem případě dopravní výchovy.</w:t>
            </w:r>
          </w:p>
          <w:p w:rsidR="00D51351" w:rsidRDefault="00D513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 nejprve teoreticky sleduje stav dopravní výchovy v ČR a v regionech, zaměřuje se postupně na Přerov a odtud v praktické části se zaměřuje na výzkum zájmu o rozšíření dopravní výchovy formou letního tábora. </w:t>
            </w:r>
          </w:p>
          <w:p w:rsidR="00D51351" w:rsidRDefault="00D513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Takto koncipovaná práce může sloužit jako podklad k předložení návrhu na konkrétní instituce, aby byl návrh realizován. Práce také vychází z profesního začlenění autora do DP v Přerově.</w:t>
            </w:r>
          </w:p>
          <w:p w:rsidR="00D51351" w:rsidRDefault="00D51351" w:rsidP="00362AB0">
            <w:pPr>
              <w:rPr>
                <w:sz w:val="22"/>
                <w:szCs w:val="22"/>
              </w:rPr>
            </w:pPr>
          </w:p>
          <w:p w:rsidR="00D51351" w:rsidRDefault="00D513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 přes drobné chyby je možno hodnotit práci jako celkově dobrou a ocenit ji v jednotlivostech i celkově známkou A.</w:t>
            </w:r>
          </w:p>
          <w:p w:rsidR="00B411DB" w:rsidRPr="00C50B27" w:rsidRDefault="00D513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Ocenění zaslouží i vysoká konzultační kázeň a průběžná docházka k vedoucímu práce i jiným (viz příloha).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D513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 Proč jste zvolil výstižné motto v záhlaví Vaší práce?</w:t>
            </w:r>
          </w:p>
          <w:p w:rsidR="00B411DB" w:rsidRDefault="00D513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2/ Jak jste přišel na nápad zjistit výzkumem zájem o organizaci dopravního tábora pro děti?</w:t>
            </w:r>
          </w:p>
          <w:p w:rsidR="00B411DB" w:rsidRPr="00C50B27" w:rsidRDefault="00D51351" w:rsidP="00F2072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3/ Jaký </w:t>
            </w:r>
            <w:r w:rsidR="00381914">
              <w:rPr>
                <w:sz w:val="22"/>
                <w:szCs w:val="22"/>
              </w:rPr>
              <w:t xml:space="preserve">má </w:t>
            </w:r>
            <w:r>
              <w:rPr>
                <w:sz w:val="22"/>
                <w:szCs w:val="22"/>
              </w:rPr>
              <w:t>podle Vašeho soud</w:t>
            </w:r>
            <w:r w:rsidR="00381914">
              <w:rPr>
                <w:sz w:val="22"/>
                <w:szCs w:val="22"/>
              </w:rPr>
              <w:t xml:space="preserve">u </w:t>
            </w:r>
            <w:r>
              <w:rPr>
                <w:sz w:val="22"/>
                <w:szCs w:val="22"/>
              </w:rPr>
              <w:t>dopravní výchova význam pro prevenci rizikového chování řidičů na našich silnicích?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381914" w:rsidRDefault="00381914" w:rsidP="00C50B27">
            <w:pPr>
              <w:jc w:val="center"/>
              <w:rPr>
                <w:b/>
                <w:sz w:val="22"/>
                <w:szCs w:val="22"/>
              </w:rPr>
            </w:pPr>
            <w:r w:rsidRPr="00381914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A15BCD">
              <w:rPr>
                <w:sz w:val="22"/>
                <w:szCs w:val="22"/>
              </w:rPr>
              <w:t xml:space="preserve"> 11</w:t>
            </w:r>
            <w:r w:rsidR="002365DE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0B9A" w:rsidRDefault="007E0B9A">
      <w:r>
        <w:separator/>
      </w:r>
    </w:p>
  </w:endnote>
  <w:endnote w:type="continuationSeparator" w:id="0">
    <w:p w:rsidR="007E0B9A" w:rsidRDefault="007E0B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0B9A" w:rsidRDefault="007E0B9A">
      <w:r>
        <w:separator/>
      </w:r>
    </w:p>
  </w:footnote>
  <w:footnote w:type="continuationSeparator" w:id="0">
    <w:p w:rsidR="007E0B9A" w:rsidRDefault="007E0B9A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90129"/>
    <w:rsid w:val="000B3D22"/>
    <w:rsid w:val="000E2C47"/>
    <w:rsid w:val="0011436E"/>
    <w:rsid w:val="001E4F08"/>
    <w:rsid w:val="002365DE"/>
    <w:rsid w:val="00362AB0"/>
    <w:rsid w:val="00381914"/>
    <w:rsid w:val="003F5DA2"/>
    <w:rsid w:val="00431B9C"/>
    <w:rsid w:val="00453CE2"/>
    <w:rsid w:val="00512982"/>
    <w:rsid w:val="00514664"/>
    <w:rsid w:val="00524F66"/>
    <w:rsid w:val="00526D47"/>
    <w:rsid w:val="0055255D"/>
    <w:rsid w:val="005A5E07"/>
    <w:rsid w:val="005C219A"/>
    <w:rsid w:val="005E25AB"/>
    <w:rsid w:val="006847E2"/>
    <w:rsid w:val="00730C1A"/>
    <w:rsid w:val="00732FD5"/>
    <w:rsid w:val="0078671A"/>
    <w:rsid w:val="007E0B9A"/>
    <w:rsid w:val="009862C0"/>
    <w:rsid w:val="009E3053"/>
    <w:rsid w:val="009F061B"/>
    <w:rsid w:val="00A15BCD"/>
    <w:rsid w:val="00AE0CF8"/>
    <w:rsid w:val="00AF0469"/>
    <w:rsid w:val="00B2402F"/>
    <w:rsid w:val="00B411DB"/>
    <w:rsid w:val="00B76768"/>
    <w:rsid w:val="00BA3203"/>
    <w:rsid w:val="00BB278D"/>
    <w:rsid w:val="00C03D7D"/>
    <w:rsid w:val="00C30ACA"/>
    <w:rsid w:val="00C50B27"/>
    <w:rsid w:val="00CA2969"/>
    <w:rsid w:val="00D2551A"/>
    <w:rsid w:val="00D51351"/>
    <w:rsid w:val="00D62416"/>
    <w:rsid w:val="00DA08A5"/>
    <w:rsid w:val="00DC1BF5"/>
    <w:rsid w:val="00DC5B4F"/>
    <w:rsid w:val="00E709EA"/>
    <w:rsid w:val="00EB4ED6"/>
    <w:rsid w:val="00F15D65"/>
    <w:rsid w:val="00F207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2</TotalTime>
  <Pages>1</Pages>
  <Words>364</Words>
  <Characters>2076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4</cp:revision>
  <cp:lastPrinted>2012-04-25T08:21:00Z</cp:lastPrinted>
  <dcterms:created xsi:type="dcterms:W3CDTF">2015-05-19T05:46:00Z</dcterms:created>
  <dcterms:modified xsi:type="dcterms:W3CDTF">2015-05-19T05:59:00Z</dcterms:modified>
</cp:coreProperties>
</file>