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76FB" w:rsidRDefault="009576FB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9576FB" w:rsidRPr="00897167" w:rsidRDefault="009576FB" w:rsidP="002A4678">
      <w:pPr>
        <w:pStyle w:val="FaME"/>
      </w:pPr>
      <w:r w:rsidRPr="00897167">
        <w:t>Fakulta managementu a ekonomiky</w:t>
      </w:r>
    </w:p>
    <w:p w:rsidR="009576FB" w:rsidRDefault="009576FB" w:rsidP="002A4678">
      <w:pPr>
        <w:pStyle w:val="nazev"/>
      </w:pPr>
      <w:r>
        <w:t xml:space="preserve">Posudek </w:t>
      </w:r>
      <w:bookmarkStart w:id="1" w:name="Rozevírací1"/>
      <w:r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diplomové práce</w:t>
      </w:r>
    </w:p>
    <w:p w:rsidR="009576FB" w:rsidRDefault="009576FB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Bc. Kateřina Vyoralová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3"/>
      <w:r>
        <w:t xml:space="preserve"> DP:</w:t>
      </w:r>
      <w:bookmarkStart w:id="4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Ing. Jaromír Černý, Ph.D..</w:t>
      </w:r>
      <w:r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 / 2015</w:t>
      </w:r>
      <w:r w:rsidRPr="00F506F8">
        <w:rPr>
          <w:b/>
          <w:i/>
          <w:sz w:val="22"/>
          <w:szCs w:val="22"/>
        </w:rPr>
        <w:fldChar w:fldCharType="end"/>
      </w:r>
      <w:bookmarkEnd w:id="5"/>
    </w:p>
    <w:p w:rsidR="009576FB" w:rsidRDefault="009576FB" w:rsidP="005358E6">
      <w:pPr>
        <w:jc w:val="both"/>
      </w:pPr>
    </w:p>
    <w:p w:rsidR="009576FB" w:rsidRDefault="009576FB" w:rsidP="005358E6">
      <w:pPr>
        <w:jc w:val="both"/>
      </w:pPr>
    </w:p>
    <w:p w:rsidR="009576FB" w:rsidRDefault="009576FB" w:rsidP="005358E6">
      <w:pPr>
        <w:jc w:val="both"/>
      </w:pPr>
      <w:r>
        <w:t xml:space="preserve">Téma DP: </w:t>
      </w:r>
      <w:bookmarkStart w:id="6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Projekt zefektivnění logistických toků na pracovištích přebalování ve společnosti XY, s.r.o.</w:t>
      </w:r>
      <w:r w:rsidRPr="007358A5">
        <w:rPr>
          <w:b/>
          <w:i/>
          <w:sz w:val="22"/>
          <w:szCs w:val="22"/>
        </w:rPr>
        <w:fldChar w:fldCharType="end"/>
      </w:r>
      <w:bookmarkEnd w:id="6"/>
    </w:p>
    <w:p w:rsidR="009576FB" w:rsidRDefault="009576FB" w:rsidP="005358E6">
      <w:pPr>
        <w:jc w:val="both"/>
      </w:pPr>
    </w:p>
    <w:p w:rsidR="009576FB" w:rsidRDefault="009576FB" w:rsidP="00750650"/>
    <w:p w:rsidR="009576FB" w:rsidRPr="005F755D" w:rsidRDefault="009576FB" w:rsidP="00750650">
      <w:r w:rsidRPr="005F755D">
        <w:t>U hodnocení kritéria 1 zohledněte náročnost tématu práce.</w:t>
      </w:r>
    </w:p>
    <w:p w:rsidR="009576FB" w:rsidRPr="005F755D" w:rsidRDefault="009576FB" w:rsidP="00750650">
      <w:r w:rsidRPr="005F755D">
        <w:t>Při hodnocení kritérií 2-6 zohledněte následující bodování:</w:t>
      </w:r>
    </w:p>
    <w:p w:rsidR="009576FB" w:rsidRPr="005F755D" w:rsidRDefault="009576FB" w:rsidP="00750650">
      <w:r w:rsidRPr="005F755D">
        <w:t>5 bodů – splněno velmi kvalitně, výrazně překračuje požadavky</w:t>
      </w:r>
    </w:p>
    <w:p w:rsidR="009576FB" w:rsidRPr="005F755D" w:rsidRDefault="009576FB" w:rsidP="00750650">
      <w:r w:rsidRPr="005F755D">
        <w:t>4 body – splněno kvalitně</w:t>
      </w:r>
    </w:p>
    <w:p w:rsidR="009576FB" w:rsidRPr="005F755D" w:rsidRDefault="009576FB" w:rsidP="00750650">
      <w:r w:rsidRPr="005F755D">
        <w:t>3 body – splněno bez výhrad</w:t>
      </w:r>
    </w:p>
    <w:p w:rsidR="009576FB" w:rsidRPr="005F755D" w:rsidRDefault="009576FB" w:rsidP="00750650">
      <w:r w:rsidRPr="005F755D">
        <w:t>2 body – splněno s menšími nedostatky</w:t>
      </w:r>
    </w:p>
    <w:p w:rsidR="009576FB" w:rsidRPr="005F755D" w:rsidRDefault="009576FB" w:rsidP="00750650">
      <w:r w:rsidRPr="005F755D">
        <w:t>1 body – splněno, ale s výraznými nedostatky</w:t>
      </w:r>
    </w:p>
    <w:p w:rsidR="009576FB" w:rsidRPr="005F755D" w:rsidRDefault="009576FB" w:rsidP="00750650">
      <w:r w:rsidRPr="005F755D">
        <w:t>0 bodů – nesplněno</w:t>
      </w:r>
    </w:p>
    <w:p w:rsidR="009576FB" w:rsidRPr="001B5B85" w:rsidRDefault="009576FB" w:rsidP="002A4678"/>
    <w:p w:rsidR="009576FB" w:rsidRDefault="009576FB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9576FB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576FB" w:rsidRPr="00FB1E25" w:rsidRDefault="009576FB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9576FB" w:rsidRPr="00FB1E25" w:rsidRDefault="009576FB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9576FB" w:rsidRPr="008375DD" w:rsidRDefault="009576FB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9576FB" w:rsidRPr="003D36A5" w:rsidRDefault="009576F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8375DD" w:rsidRDefault="009576FB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9576FB" w:rsidRDefault="009576F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8375DD" w:rsidRDefault="009576FB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9576FB" w:rsidRDefault="009576F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9576FB" w:rsidRPr="008375DD" w:rsidRDefault="009576FB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9576FB" w:rsidRDefault="009576F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9576FB" w:rsidRPr="003D36A5" w:rsidRDefault="009576FB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9576FB" w:rsidRPr="003D36A5" w:rsidRDefault="009576F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750650" w:rsidRDefault="009576FB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9576FB" w:rsidRDefault="009576F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750650" w:rsidRDefault="009576FB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9576FB" w:rsidRDefault="009576F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750650" w:rsidRDefault="009576FB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9576FB" w:rsidRDefault="009576F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9576FB" w:rsidRPr="00750650" w:rsidRDefault="009576FB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9576FB" w:rsidRDefault="009576F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9576FB" w:rsidRPr="00FB1E25" w:rsidRDefault="009576FB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9576FB" w:rsidRPr="00FB1E25" w:rsidRDefault="009576F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FB1E25" w:rsidRDefault="009576FB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FB1E25" w:rsidRDefault="009576FB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9576FB" w:rsidRPr="00FB1E25" w:rsidRDefault="009576FB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9576FB" w:rsidRPr="00FB1E25" w:rsidRDefault="009576FB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9576FB" w:rsidRPr="00FB1E25" w:rsidRDefault="009576F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2E04A7" w:rsidRDefault="009576FB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9576FB" w:rsidRPr="002E04A7" w:rsidRDefault="009576F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2E04A7" w:rsidRDefault="009576FB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9576FB" w:rsidRPr="002E04A7" w:rsidRDefault="009576F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Default="009576FB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9576FB" w:rsidRPr="002E04A7" w:rsidRDefault="009576F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2E04A7" w:rsidRDefault="009576FB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9576FB" w:rsidRPr="002E04A7" w:rsidRDefault="009576F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9576FB" w:rsidRDefault="009576FB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9576FB" w:rsidRDefault="009576F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9576FB" w:rsidRPr="00FB1E25" w:rsidRDefault="009576FB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9576FB" w:rsidRPr="00FB1E25" w:rsidRDefault="009576F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E1292E" w:rsidRDefault="009576FB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E1292E" w:rsidRDefault="009576FB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E1292E" w:rsidRDefault="009576FB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E1292E" w:rsidRDefault="009576FB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E1292E" w:rsidRDefault="009576FB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9576FB" w:rsidRPr="00E1292E" w:rsidRDefault="009576FB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9576FB" w:rsidRPr="00FB1E25" w:rsidRDefault="009576FB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9576FB" w:rsidRPr="00FB1E25" w:rsidRDefault="009576F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FB1E25" w:rsidRDefault="009576FB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FB1E25" w:rsidRDefault="009576FB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FB1E25" w:rsidRDefault="009576FB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9576FB" w:rsidRPr="00FB1E25" w:rsidRDefault="009576FB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9576FB" w:rsidRPr="00FB1E25" w:rsidRDefault="009576F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9576FB" w:rsidRPr="00FB1E25" w:rsidRDefault="009576FB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9576FB" w:rsidRPr="00FB1E25" w:rsidRDefault="009576F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9576FB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76FB" w:rsidRPr="00FB1E25" w:rsidRDefault="009576FB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76FB" w:rsidRPr="00FB1E25" w:rsidRDefault="009576F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noProof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9576FB" w:rsidRDefault="009576FB" w:rsidP="00750650"/>
    <w:p w:rsidR="009576FB" w:rsidRDefault="009576FB" w:rsidP="005358E6">
      <w:pPr>
        <w:jc w:val="both"/>
      </w:pPr>
      <w:r>
        <w:t>Celkové hodnocení práce a otázky k obhajobě:</w:t>
      </w:r>
    </w:p>
    <w:p w:rsidR="009576FB" w:rsidRDefault="009576FB" w:rsidP="005358E6">
      <w:pPr>
        <w:jc w:val="both"/>
      </w:pPr>
      <w:r>
        <w:t>(otázky uvádí vedoucí práce i oponent)</w:t>
      </w:r>
    </w:p>
    <w:p w:rsidR="009576FB" w:rsidRDefault="009576FB" w:rsidP="005358E6">
      <w:pPr>
        <w:jc w:val="both"/>
      </w:pPr>
    </w:p>
    <w:bookmarkStart w:id="9" w:name="Text6"/>
    <w:p w:rsidR="009576FB" w:rsidRDefault="009576FB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  <w:noProof/>
        </w:rPr>
        <w:t>Diplomantka navrhla nové variantní řešení uspořádání pracovišt, čímž dosáhla příznivějšího zkrácení neproduktivních časů a obsluhovaných vzdáleností. Návrhy byly vedením společnosti přijaty a realizovány.</w:t>
      </w:r>
    </w:p>
    <w:p w:rsidR="009576FB" w:rsidRPr="00AE58C9" w:rsidRDefault="009576FB" w:rsidP="00750650">
      <w:pPr>
        <w:rPr>
          <w:i/>
        </w:rPr>
      </w:pPr>
      <w:r>
        <w:rPr>
          <w:i/>
          <w:noProof/>
        </w:rPr>
        <w:t>Otázka: Navrhněte opatření,  které vymezí vznik prázdných prostor pro ukládání přepravek ve skladových regálech.</w:t>
      </w:r>
      <w:r>
        <w:rPr>
          <w:i/>
        </w:rPr>
        <w:fldChar w:fldCharType="end"/>
      </w:r>
      <w:bookmarkEnd w:id="9"/>
    </w:p>
    <w:p w:rsidR="009576FB" w:rsidRDefault="009576FB" w:rsidP="00750650"/>
    <w:p w:rsidR="009576FB" w:rsidRDefault="009576FB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9576FB" w:rsidRDefault="009576FB" w:rsidP="00750650"/>
    <w:p w:rsidR="009576FB" w:rsidRDefault="009576FB" w:rsidP="00897167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9576FB" w:rsidRDefault="009576FB" w:rsidP="00750650"/>
    <w:p w:rsidR="009576FB" w:rsidRDefault="009576FB" w:rsidP="00750650"/>
    <w:p w:rsidR="009576FB" w:rsidRDefault="009576FB" w:rsidP="00750650">
      <w:r>
        <w:t xml:space="preserve">Ve Zlíně dne </w:t>
      </w:r>
      <w:bookmarkStart w:id="11" w:name="Text10"/>
      <w:r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Pr="00936F44">
        <w:rPr>
          <w:i/>
        </w:rPr>
      </w:r>
      <w:r w:rsidRPr="00936F44">
        <w:rPr>
          <w:i/>
        </w:rPr>
        <w:fldChar w:fldCharType="separate"/>
      </w:r>
      <w:r>
        <w:rPr>
          <w:i/>
          <w:noProof/>
        </w:rPr>
        <w:t>6. května 2015</w:t>
      </w:r>
      <w:r w:rsidRPr="00936F44">
        <w:rPr>
          <w:i/>
        </w:rPr>
        <w:fldChar w:fldCharType="end"/>
      </w:r>
      <w:bookmarkEnd w:id="11"/>
    </w:p>
    <w:p w:rsidR="009576FB" w:rsidRDefault="009576FB" w:rsidP="00750650"/>
    <w:p w:rsidR="009576FB" w:rsidRDefault="009576FB" w:rsidP="00750650"/>
    <w:p w:rsidR="009576FB" w:rsidRDefault="009576FB" w:rsidP="00750650"/>
    <w:p w:rsidR="009576FB" w:rsidRDefault="009576FB" w:rsidP="00750650"/>
    <w:p w:rsidR="009576FB" w:rsidRDefault="009576FB" w:rsidP="00897167">
      <w:pPr>
        <w:tabs>
          <w:tab w:val="right" w:pos="10440"/>
        </w:tabs>
      </w:pPr>
      <w:r>
        <w:tab/>
        <w:t>………………………………………</w:t>
      </w:r>
    </w:p>
    <w:p w:rsidR="009576FB" w:rsidRDefault="009576FB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2"/>
      <w:r>
        <w:t xml:space="preserve"> DP</w:t>
      </w:r>
    </w:p>
    <w:sectPr w:rsidR="009576FB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76FB" w:rsidRDefault="009576FB">
      <w:r>
        <w:separator/>
      </w:r>
    </w:p>
  </w:endnote>
  <w:endnote w:type="continuationSeparator" w:id="0">
    <w:p w:rsidR="009576FB" w:rsidRDefault="009576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76FB" w:rsidRDefault="009576FB">
      <w:r>
        <w:separator/>
      </w:r>
    </w:p>
  </w:footnote>
  <w:footnote w:type="continuationSeparator" w:id="0">
    <w:p w:rsidR="009576FB" w:rsidRDefault="009576FB">
      <w:r>
        <w:continuationSeparator/>
      </w:r>
    </w:p>
  </w:footnote>
  <w:footnote w:id="1">
    <w:p w:rsidR="009576FB" w:rsidRDefault="009576FB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07BE4"/>
    <w:rsid w:val="00053C6A"/>
    <w:rsid w:val="00074A7D"/>
    <w:rsid w:val="00095B54"/>
    <w:rsid w:val="000A0E0E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12726"/>
    <w:rsid w:val="00240D6D"/>
    <w:rsid w:val="00246CC0"/>
    <w:rsid w:val="00254BD2"/>
    <w:rsid w:val="002639CA"/>
    <w:rsid w:val="00292769"/>
    <w:rsid w:val="00296250"/>
    <w:rsid w:val="002A4678"/>
    <w:rsid w:val="002B5820"/>
    <w:rsid w:val="002E04A7"/>
    <w:rsid w:val="002E59A1"/>
    <w:rsid w:val="00314823"/>
    <w:rsid w:val="00314F3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20A2A"/>
    <w:rsid w:val="00474757"/>
    <w:rsid w:val="004F54EE"/>
    <w:rsid w:val="0051489C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C4FD2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C18FA"/>
    <w:rsid w:val="00936F44"/>
    <w:rsid w:val="009576FB"/>
    <w:rsid w:val="00971DE0"/>
    <w:rsid w:val="00983820"/>
    <w:rsid w:val="009C0583"/>
    <w:rsid w:val="009D3840"/>
    <w:rsid w:val="00A0709B"/>
    <w:rsid w:val="00A11E00"/>
    <w:rsid w:val="00A421F7"/>
    <w:rsid w:val="00A57D9B"/>
    <w:rsid w:val="00A7657D"/>
    <w:rsid w:val="00A8476E"/>
    <w:rsid w:val="00A925F6"/>
    <w:rsid w:val="00AA45C9"/>
    <w:rsid w:val="00AC6D49"/>
    <w:rsid w:val="00AD7083"/>
    <w:rsid w:val="00AE58C9"/>
    <w:rsid w:val="00B23519"/>
    <w:rsid w:val="00B3178F"/>
    <w:rsid w:val="00B6346A"/>
    <w:rsid w:val="00B66148"/>
    <w:rsid w:val="00BC521E"/>
    <w:rsid w:val="00BE4A70"/>
    <w:rsid w:val="00BF6B5D"/>
    <w:rsid w:val="00C2327A"/>
    <w:rsid w:val="00C30044"/>
    <w:rsid w:val="00C447A8"/>
    <w:rsid w:val="00C70E25"/>
    <w:rsid w:val="00C72298"/>
    <w:rsid w:val="00C9306F"/>
    <w:rsid w:val="00C96E53"/>
    <w:rsid w:val="00CB4E27"/>
    <w:rsid w:val="00CD1219"/>
    <w:rsid w:val="00CE4F35"/>
    <w:rsid w:val="00D34578"/>
    <w:rsid w:val="00D4690F"/>
    <w:rsid w:val="00D6236E"/>
    <w:rsid w:val="00DD4A7E"/>
    <w:rsid w:val="00DF1948"/>
    <w:rsid w:val="00DF2926"/>
    <w:rsid w:val="00E01595"/>
    <w:rsid w:val="00E06F54"/>
    <w:rsid w:val="00E1292E"/>
    <w:rsid w:val="00E366A1"/>
    <w:rsid w:val="00E70B85"/>
    <w:rsid w:val="00E70D63"/>
    <w:rsid w:val="00E725B3"/>
    <w:rsid w:val="00EB1F75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2</Pages>
  <Words>518</Words>
  <Characters>3060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cerny</cp:lastModifiedBy>
  <cp:revision>2</cp:revision>
  <cp:lastPrinted>2015-05-06T08:05:00Z</cp:lastPrinted>
  <dcterms:created xsi:type="dcterms:W3CDTF">2015-05-06T10:45:00Z</dcterms:created>
  <dcterms:modified xsi:type="dcterms:W3CDTF">2015-05-06T10:45:00Z</dcterms:modified>
</cp:coreProperties>
</file>