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9373D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Pavla </w:t>
            </w:r>
            <w:proofErr w:type="spellStart"/>
            <w:r>
              <w:rPr>
                <w:sz w:val="22"/>
                <w:szCs w:val="22"/>
              </w:rPr>
              <w:t>Štastná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373D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Využití aktivizačních technik u seniorů s Alzheimerovou chorobou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800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B817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 </w:t>
            </w:r>
          </w:p>
        </w:tc>
        <w:tc>
          <w:tcPr>
            <w:tcW w:w="506" w:type="dxa"/>
            <w:vAlign w:val="center"/>
          </w:tcPr>
          <w:p w:rsidR="006847E2" w:rsidRPr="00C50B27" w:rsidRDefault="00B817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817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B817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F35DC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F35DC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35DC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667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B8179F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A667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F35DC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F35DC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A2737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A2737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B8179F" w:rsidRDefault="003D0B33" w:rsidP="00C50B27">
            <w:pPr>
              <w:jc w:val="center"/>
              <w:rPr>
                <w:sz w:val="22"/>
                <w:szCs w:val="22"/>
              </w:rPr>
            </w:pPr>
            <w:r w:rsidRPr="00B8179F">
              <w:rPr>
                <w:sz w:val="22"/>
                <w:szCs w:val="22"/>
              </w:rPr>
              <w:t>D</w:t>
            </w:r>
            <w:r w:rsidR="00F35DC6" w:rsidRPr="00B8179F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35DC6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F35DC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76270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A800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76270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817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A6670B" w:rsidRDefault="00B411DB" w:rsidP="00302504">
            <w:pPr>
              <w:spacing w:line="360" w:lineRule="auto"/>
              <w:rPr>
                <w:sz w:val="22"/>
                <w:szCs w:val="22"/>
              </w:rPr>
            </w:pPr>
          </w:p>
          <w:p w:rsidR="00302504" w:rsidRPr="00A6670B" w:rsidRDefault="00421F97" w:rsidP="00302504">
            <w:pPr>
              <w:jc w:val="both"/>
              <w:rPr>
                <w:sz w:val="22"/>
                <w:szCs w:val="22"/>
              </w:rPr>
            </w:pPr>
            <w:r w:rsidRPr="00A6670B">
              <w:rPr>
                <w:sz w:val="22"/>
                <w:szCs w:val="22"/>
              </w:rPr>
              <w:t>Silné stránky:</w:t>
            </w:r>
          </w:p>
          <w:p w:rsidR="00421F97" w:rsidRPr="00A6670B" w:rsidRDefault="009127CE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A6670B">
              <w:rPr>
                <w:sz w:val="22"/>
                <w:szCs w:val="22"/>
              </w:rPr>
              <w:t>a</w:t>
            </w:r>
            <w:r w:rsidR="00421F97" w:rsidRPr="00A6670B">
              <w:rPr>
                <w:sz w:val="22"/>
                <w:szCs w:val="22"/>
              </w:rPr>
              <w:t>ktuální</w:t>
            </w:r>
            <w:r w:rsidRPr="00A6670B">
              <w:rPr>
                <w:sz w:val="22"/>
                <w:szCs w:val="22"/>
              </w:rPr>
              <w:t xml:space="preserve"> </w:t>
            </w:r>
            <w:r w:rsidR="00421F97" w:rsidRPr="00A6670B">
              <w:rPr>
                <w:sz w:val="22"/>
                <w:szCs w:val="22"/>
              </w:rPr>
              <w:t>téma</w:t>
            </w:r>
          </w:p>
          <w:p w:rsidR="00A27375" w:rsidRPr="00A6670B" w:rsidRDefault="00A27375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A6670B">
              <w:rPr>
                <w:rFonts w:eastAsia="Calibri"/>
                <w:sz w:val="22"/>
                <w:szCs w:val="22"/>
              </w:rPr>
              <w:t>formul</w:t>
            </w:r>
            <w:r w:rsidR="00B8179F" w:rsidRPr="00A6670B">
              <w:rPr>
                <w:rFonts w:eastAsia="Calibri"/>
                <w:sz w:val="22"/>
                <w:szCs w:val="22"/>
              </w:rPr>
              <w:t xml:space="preserve">ace praktických doporučení </w:t>
            </w:r>
          </w:p>
          <w:p w:rsidR="00B8179F" w:rsidRPr="00A6670B" w:rsidRDefault="00B8179F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A6670B">
              <w:rPr>
                <w:rFonts w:eastAsia="Calibri"/>
                <w:sz w:val="22"/>
                <w:szCs w:val="22"/>
              </w:rPr>
              <w:t>text splňuje základní požadavky kladené na závěrečné práce tohoto typu</w:t>
            </w:r>
          </w:p>
          <w:p w:rsidR="00302504" w:rsidRPr="00A6670B" w:rsidRDefault="00302504" w:rsidP="00302504">
            <w:pPr>
              <w:pStyle w:val="Odstavecseseznamem"/>
              <w:spacing w:line="240" w:lineRule="auto"/>
              <w:rPr>
                <w:rFonts w:ascii="Times New Roman" w:hAnsi="Times New Roman" w:cs="Times New Roman"/>
              </w:rPr>
            </w:pPr>
          </w:p>
          <w:p w:rsidR="004339D1" w:rsidRPr="00A6670B" w:rsidRDefault="0076270E" w:rsidP="0076270E">
            <w:pPr>
              <w:rPr>
                <w:sz w:val="22"/>
                <w:szCs w:val="22"/>
              </w:rPr>
            </w:pPr>
            <w:r w:rsidRPr="00A6670B">
              <w:rPr>
                <w:sz w:val="22"/>
                <w:szCs w:val="22"/>
              </w:rPr>
              <w:t>Slabé stránky:</w:t>
            </w:r>
          </w:p>
          <w:p w:rsidR="00875E59" w:rsidRPr="00A6670B" w:rsidRDefault="00875E59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A6670B">
              <w:rPr>
                <w:rFonts w:ascii="Times New Roman" w:eastAsia="Calibri" w:hAnsi="Times New Roman" w:cs="Times New Roman"/>
              </w:rPr>
              <w:t xml:space="preserve">absentuje větší provázanost </w:t>
            </w:r>
            <w:r w:rsidR="00A6670B" w:rsidRPr="00A6670B">
              <w:rPr>
                <w:rFonts w:ascii="Times New Roman" w:eastAsia="Calibri" w:hAnsi="Times New Roman" w:cs="Times New Roman"/>
              </w:rPr>
              <w:t xml:space="preserve">a hlubší rozpracování </w:t>
            </w:r>
            <w:r w:rsidRPr="00A6670B">
              <w:rPr>
                <w:rFonts w:ascii="Times New Roman" w:eastAsia="Calibri" w:hAnsi="Times New Roman" w:cs="Times New Roman"/>
              </w:rPr>
              <w:t xml:space="preserve">kapitol </w:t>
            </w:r>
            <w:r w:rsidR="00A6670B" w:rsidRPr="00A6670B">
              <w:rPr>
                <w:rFonts w:ascii="Times New Roman" w:eastAsia="Calibri" w:hAnsi="Times New Roman" w:cs="Times New Roman"/>
              </w:rPr>
              <w:t>teoretické části práce</w:t>
            </w:r>
          </w:p>
          <w:p w:rsidR="00A6670B" w:rsidRPr="00A6670B" w:rsidRDefault="00A6670B" w:rsidP="00302504">
            <w:pPr>
              <w:pStyle w:val="Odstavecseseznamem"/>
              <w:numPr>
                <w:ilvl w:val="0"/>
                <w:numId w:val="3"/>
              </w:numPr>
            </w:pPr>
            <w:r w:rsidRPr="00A6670B">
              <w:rPr>
                <w:rFonts w:ascii="Times New Roman" w:eastAsia="Calibri" w:hAnsi="Times New Roman" w:cs="Times New Roman"/>
              </w:rPr>
              <w:t xml:space="preserve">úsporná </w:t>
            </w:r>
            <w:r w:rsidR="004339D1" w:rsidRPr="00A6670B">
              <w:rPr>
                <w:rFonts w:ascii="Times New Roman" w:eastAsia="Calibri" w:hAnsi="Times New Roman" w:cs="Times New Roman"/>
              </w:rPr>
              <w:t>analýza a interpretace dat</w:t>
            </w:r>
            <w:r w:rsidR="00875E59" w:rsidRPr="00A6670B">
              <w:rPr>
                <w:rFonts w:ascii="Times New Roman" w:eastAsia="Calibri" w:hAnsi="Times New Roman" w:cs="Times New Roman"/>
              </w:rPr>
              <w:t xml:space="preserve"> </w:t>
            </w:r>
          </w:p>
          <w:p w:rsidR="00302504" w:rsidRPr="00A6670B" w:rsidRDefault="00302504" w:rsidP="00A6670B">
            <w:pPr>
              <w:rPr>
                <w:sz w:val="22"/>
                <w:szCs w:val="22"/>
              </w:rPr>
            </w:pPr>
            <w:r w:rsidRPr="00A6670B">
              <w:rPr>
                <w:sz w:val="22"/>
                <w:szCs w:val="22"/>
              </w:rPr>
              <w:t xml:space="preserve">Bakalářskou práci </w:t>
            </w:r>
            <w:r w:rsidRPr="00A6670B">
              <w:rPr>
                <w:b/>
                <w:bCs/>
                <w:sz w:val="22"/>
                <w:szCs w:val="22"/>
              </w:rPr>
              <w:t>doporučuji k obhajobě</w:t>
            </w:r>
            <w:r w:rsidRPr="00A6670B">
              <w:rPr>
                <w:sz w:val="22"/>
                <w:szCs w:val="22"/>
              </w:rPr>
              <w:t xml:space="preserve">. </w:t>
            </w:r>
          </w:p>
          <w:p w:rsidR="00F1326B" w:rsidRPr="00C50B27" w:rsidRDefault="00F1326B" w:rsidP="00302504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9F5701" w:rsidRDefault="00B411DB" w:rsidP="00F013AC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A6670B" w:rsidRPr="00A6670B" w:rsidRDefault="00A6670B" w:rsidP="00F013AC">
            <w:pPr>
              <w:rPr>
                <w:sz w:val="22"/>
                <w:szCs w:val="22"/>
              </w:rPr>
            </w:pPr>
            <w:r w:rsidRPr="00A6670B">
              <w:rPr>
                <w:sz w:val="22"/>
                <w:szCs w:val="22"/>
              </w:rPr>
              <w:t>Co Vás motivovalo k výběru tématu Vaší práce?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A667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1A3027">
              <w:rPr>
                <w:sz w:val="22"/>
                <w:szCs w:val="22"/>
              </w:rPr>
              <w:t xml:space="preserve"> </w:t>
            </w:r>
            <w:r w:rsidR="00F77B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</w:tcPr>
          <w:p w:rsidR="00B411DB" w:rsidRPr="00C50B27" w:rsidRDefault="00A667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02504">
              <w:rPr>
                <w:sz w:val="22"/>
                <w:szCs w:val="22"/>
              </w:rPr>
              <w:t xml:space="preserve"> 9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A6670B">
              <w:rPr>
                <w:sz w:val="22"/>
                <w:szCs w:val="22"/>
              </w:rPr>
              <w:t xml:space="preserve"> </w:t>
            </w:r>
            <w:proofErr w:type="spellStart"/>
            <w:r w:rsidR="00A6670B">
              <w:rPr>
                <w:sz w:val="22"/>
                <w:szCs w:val="22"/>
              </w:rPr>
              <w:t>Šalenová</w:t>
            </w:r>
            <w:proofErr w:type="spellEnd"/>
            <w:r w:rsidR="00A6670B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5141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5449" w:rsidRDefault="004C5449">
      <w:r>
        <w:separator/>
      </w:r>
    </w:p>
  </w:endnote>
  <w:endnote w:type="continuationSeparator" w:id="0">
    <w:p w:rsidR="004C5449" w:rsidRDefault="004C54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5449" w:rsidRDefault="004C5449">
      <w:r>
        <w:separator/>
      </w:r>
    </w:p>
  </w:footnote>
  <w:footnote w:type="continuationSeparator" w:id="0">
    <w:p w:rsidR="004C5449" w:rsidRDefault="004C5449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5D44B2"/>
    <w:multiLevelType w:val="hybridMultilevel"/>
    <w:tmpl w:val="6B426578"/>
    <w:lvl w:ilvl="0" w:tplc="38D013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701"/>
    <w:rsid w:val="00154F27"/>
    <w:rsid w:val="001A3027"/>
    <w:rsid w:val="00302504"/>
    <w:rsid w:val="00362AB0"/>
    <w:rsid w:val="003D0B33"/>
    <w:rsid w:val="003F5DA2"/>
    <w:rsid w:val="00421F97"/>
    <w:rsid w:val="004339D1"/>
    <w:rsid w:val="004C5449"/>
    <w:rsid w:val="00512982"/>
    <w:rsid w:val="005141A9"/>
    <w:rsid w:val="00526D47"/>
    <w:rsid w:val="0055255D"/>
    <w:rsid w:val="005C219A"/>
    <w:rsid w:val="005F146B"/>
    <w:rsid w:val="006847E2"/>
    <w:rsid w:val="007553A2"/>
    <w:rsid w:val="0076270E"/>
    <w:rsid w:val="008614B3"/>
    <w:rsid w:val="00875E59"/>
    <w:rsid w:val="008E1823"/>
    <w:rsid w:val="009127CE"/>
    <w:rsid w:val="009373D9"/>
    <w:rsid w:val="009A27D5"/>
    <w:rsid w:val="009A6BF1"/>
    <w:rsid w:val="009F5701"/>
    <w:rsid w:val="00A27375"/>
    <w:rsid w:val="00A3190D"/>
    <w:rsid w:val="00A6670B"/>
    <w:rsid w:val="00A80097"/>
    <w:rsid w:val="00B411DB"/>
    <w:rsid w:val="00B73BC8"/>
    <w:rsid w:val="00B8179F"/>
    <w:rsid w:val="00B85FA8"/>
    <w:rsid w:val="00BA3203"/>
    <w:rsid w:val="00C50B27"/>
    <w:rsid w:val="00CA7D64"/>
    <w:rsid w:val="00D05C79"/>
    <w:rsid w:val="00D70B9C"/>
    <w:rsid w:val="00DC1BF5"/>
    <w:rsid w:val="00E709EA"/>
    <w:rsid w:val="00ED2FBE"/>
    <w:rsid w:val="00F013AC"/>
    <w:rsid w:val="00F1326B"/>
    <w:rsid w:val="00F35DC6"/>
    <w:rsid w:val="00F40542"/>
    <w:rsid w:val="00F77B48"/>
    <w:rsid w:val="00FE5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85FA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302504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302504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85FA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302504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30250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0</TotalTime>
  <Pages>1</Pages>
  <Words>249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2015-05-13T09:48:00Z</cp:lastPrinted>
  <dcterms:created xsi:type="dcterms:W3CDTF">2015-05-13T09:49:00Z</dcterms:created>
  <dcterms:modified xsi:type="dcterms:W3CDTF">2015-05-13T09:49:00Z</dcterms:modified>
</cp:coreProperties>
</file>