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231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Zuzana Vránová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231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Aktivizace seniorů s Alzheimerovou nemocí ve vybraném zařízení sociálních služeb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D231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231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D231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D23187" w:rsidRDefault="00D231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D23187" w:rsidRDefault="00D23187" w:rsidP="00D23187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zajímavé téma a velmi aktuální téma,</w:t>
            </w:r>
          </w:p>
          <w:p w:rsidR="00D23187" w:rsidRDefault="00D23187" w:rsidP="00D23187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počet bibliografických zdrojů. </w:t>
            </w:r>
          </w:p>
          <w:p w:rsidR="00D23187" w:rsidRDefault="00D23187" w:rsidP="00362AB0">
            <w:pPr>
              <w:rPr>
                <w:sz w:val="22"/>
                <w:szCs w:val="22"/>
              </w:rPr>
            </w:pPr>
          </w:p>
          <w:p w:rsidR="00D23187" w:rsidRDefault="00D231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D2318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formální úprava (např. obsah), </w:t>
            </w:r>
          </w:p>
          <w:p w:rsidR="00D2318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 zpracování úvodu (např. chybí obecný cíl práce), </w:t>
            </w:r>
          </w:p>
          <w:p w:rsidR="00D2318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dodržení předepsané citační normy, </w:t>
            </w:r>
          </w:p>
          <w:p w:rsidR="00D2318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používá příliš mnoho přímých citací – vhodnější by bylo parafrázovat, </w:t>
            </w:r>
          </w:p>
          <w:p w:rsidR="00D2318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chybí vlastní odborné komentáře z hlediska analýzy a syntézy problému, </w:t>
            </w:r>
          </w:p>
          <w:p w:rsidR="00D2318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nevhodné zařazování obrázku (např. str. 20) v celé bakalářské práci – studentka degraduje vědecko-výzkumný charakter práce, </w:t>
            </w:r>
          </w:p>
          <w:p w:rsidR="00D2318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nevhodně nastavené výzkumné otázky a výzkumné cíle, </w:t>
            </w:r>
          </w:p>
          <w:p w:rsidR="00D2318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nedostatečné, a z hlediska požadavků na závěrečné práce, neadekvátní zpracování praktické části bakalářské práce, </w:t>
            </w:r>
          </w:p>
          <w:p w:rsidR="00D2318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chybně pojaté otevřené kódování a tvorba kategorií, </w:t>
            </w:r>
          </w:p>
          <w:p w:rsidR="00D23187" w:rsidRPr="00C50B27" w:rsidRDefault="00D23187" w:rsidP="00D2318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dat, 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D231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Popište způsob kódování dat a tvorbu kategorií. Uveďte limity Vašeho výzkumu.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D2318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23187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D23187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1A38" w:rsidRDefault="00A41A38">
      <w:r>
        <w:separator/>
      </w:r>
    </w:p>
  </w:endnote>
  <w:endnote w:type="continuationSeparator" w:id="0">
    <w:p w:rsidR="00A41A38" w:rsidRDefault="00A41A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1A38" w:rsidRDefault="00A41A38">
      <w:r>
        <w:separator/>
      </w:r>
    </w:p>
  </w:footnote>
  <w:footnote w:type="continuationSeparator" w:id="0">
    <w:p w:rsidR="00A41A38" w:rsidRDefault="00A41A3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565FB7"/>
    <w:multiLevelType w:val="hybridMultilevel"/>
    <w:tmpl w:val="5A3C41F4"/>
    <w:lvl w:ilvl="0" w:tplc="A9327B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5C3091"/>
    <w:multiLevelType w:val="hybridMultilevel"/>
    <w:tmpl w:val="9F2E3C98"/>
    <w:lvl w:ilvl="0" w:tplc="F44CC4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1A38"/>
    <w:rsid w:val="00154F27"/>
    <w:rsid w:val="00362AB0"/>
    <w:rsid w:val="003F5DA2"/>
    <w:rsid w:val="00512982"/>
    <w:rsid w:val="00526D47"/>
    <w:rsid w:val="0055255D"/>
    <w:rsid w:val="005C219A"/>
    <w:rsid w:val="006847E2"/>
    <w:rsid w:val="007553A2"/>
    <w:rsid w:val="008614B3"/>
    <w:rsid w:val="009A27D5"/>
    <w:rsid w:val="00A41A38"/>
    <w:rsid w:val="00B411DB"/>
    <w:rsid w:val="00BA3203"/>
    <w:rsid w:val="00C50B27"/>
    <w:rsid w:val="00CA7D64"/>
    <w:rsid w:val="00D05C79"/>
    <w:rsid w:val="00D23187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10</TotalTime>
  <Pages>1</Pages>
  <Words>316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2015-05-15T07:31:00Z</cp:lastPrinted>
  <dcterms:created xsi:type="dcterms:W3CDTF">2015-05-15T07:23:00Z</dcterms:created>
  <dcterms:modified xsi:type="dcterms:W3CDTF">2015-05-15T07:33:00Z</dcterms:modified>
</cp:coreProperties>
</file>