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941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Nikola Tychlerová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941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Profesní hranice ve vztahu vychovatele dětského domova a klienta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41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BC1D7D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C6E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1C6E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C6E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8D26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C6E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C1D7D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D26A9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1C6E22" w:rsidRDefault="001C6E22" w:rsidP="00461DA2">
            <w:pPr>
              <w:jc w:val="both"/>
              <w:rPr>
                <w:sz w:val="22"/>
                <w:szCs w:val="22"/>
              </w:rPr>
            </w:pPr>
          </w:p>
          <w:p w:rsidR="00B411DB" w:rsidRPr="001C6E22" w:rsidRDefault="001C6E22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>B</w:t>
            </w:r>
            <w:r w:rsidR="00461DA2" w:rsidRPr="001C6E22">
              <w:rPr>
                <w:sz w:val="22"/>
                <w:szCs w:val="22"/>
              </w:rPr>
              <w:t>akalářská práce reflektuje téma</w:t>
            </w:r>
            <w:r>
              <w:rPr>
                <w:sz w:val="22"/>
                <w:szCs w:val="22"/>
              </w:rPr>
              <w:t xml:space="preserve"> spojené s každodenní realitou sociální práce</w:t>
            </w:r>
            <w:r w:rsidR="004C6594" w:rsidRPr="001C6E22">
              <w:rPr>
                <w:sz w:val="22"/>
                <w:szCs w:val="22"/>
              </w:rPr>
              <w:t>. Oceňuji jeho volbu.</w:t>
            </w:r>
          </w:p>
          <w:p w:rsidR="00461DA2" w:rsidRPr="001C6E22" w:rsidRDefault="00461DA2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 xml:space="preserve">Autorka se zaměřuje </w:t>
            </w:r>
            <w:r w:rsidRPr="001C6E22">
              <w:rPr>
                <w:sz w:val="22"/>
                <w:szCs w:val="22"/>
              </w:rPr>
              <w:t>na zkušenosti vychovatelů z dětských domovů s nastavováním profesních hranic ve vztazích se svými klienty.</w:t>
            </w:r>
          </w:p>
          <w:p w:rsidR="004C6594" w:rsidRPr="001C6E22" w:rsidRDefault="004C6594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 xml:space="preserve">Práce je </w:t>
            </w:r>
            <w:r w:rsidR="00461DA2" w:rsidRPr="001C6E22">
              <w:rPr>
                <w:sz w:val="22"/>
                <w:szCs w:val="22"/>
              </w:rPr>
              <w:t>logicky strukturovaná, kapitoly na sebe navazují.</w:t>
            </w:r>
          </w:p>
          <w:p w:rsidR="00461DA2" w:rsidRPr="001C6E22" w:rsidRDefault="00461DA2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 xml:space="preserve">Kvalitativní metodologie </w:t>
            </w:r>
            <w:r w:rsidR="00BC1D7D" w:rsidRPr="001C6E22">
              <w:rPr>
                <w:sz w:val="22"/>
                <w:szCs w:val="22"/>
              </w:rPr>
              <w:t xml:space="preserve">byla při naplňování výzkumných cílů </w:t>
            </w:r>
            <w:r w:rsidR="001C6E22" w:rsidRPr="001C6E22">
              <w:rPr>
                <w:sz w:val="22"/>
                <w:szCs w:val="22"/>
              </w:rPr>
              <w:t xml:space="preserve">vcelku </w:t>
            </w:r>
            <w:r w:rsidR="00BC1D7D" w:rsidRPr="001C6E22">
              <w:rPr>
                <w:sz w:val="22"/>
                <w:szCs w:val="22"/>
              </w:rPr>
              <w:t>zdařile využita.</w:t>
            </w:r>
          </w:p>
          <w:p w:rsidR="001C6E22" w:rsidRPr="001C6E22" w:rsidRDefault="001C6E22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 xml:space="preserve">Ke sběru dat byly zvoleny </w:t>
            </w:r>
            <w:proofErr w:type="spellStart"/>
            <w:r w:rsidRPr="001C6E22">
              <w:rPr>
                <w:sz w:val="22"/>
                <w:szCs w:val="22"/>
              </w:rPr>
              <w:t>polostrukturované</w:t>
            </w:r>
            <w:proofErr w:type="spellEnd"/>
            <w:r w:rsidRPr="001C6E22">
              <w:rPr>
                <w:sz w:val="22"/>
                <w:szCs w:val="22"/>
              </w:rPr>
              <w:t xml:space="preserve"> rozhovory, jako design výzkumu IPA. </w:t>
            </w:r>
          </w:p>
          <w:p w:rsidR="001C6E22" w:rsidRPr="001C6E22" w:rsidRDefault="001C6E22" w:rsidP="001C6E2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C6E22">
              <w:rPr>
                <w:sz w:val="22"/>
                <w:szCs w:val="22"/>
              </w:rPr>
              <w:t>Oceňuji vlastní reflexi výzkumu (str. 38).</w:t>
            </w:r>
          </w:p>
          <w:p w:rsidR="001C6E22" w:rsidRDefault="001C6E22" w:rsidP="00461DA2">
            <w:pPr>
              <w:jc w:val="both"/>
              <w:rPr>
                <w:sz w:val="22"/>
                <w:szCs w:val="22"/>
              </w:rPr>
            </w:pPr>
          </w:p>
          <w:p w:rsidR="00461DA2" w:rsidRPr="00461DA2" w:rsidRDefault="00461DA2" w:rsidP="00461DA2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1C6E22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ve svých zjištěních považujete za zásadní?</w:t>
            </w:r>
            <w:bookmarkStart w:id="0" w:name="_GoBack"/>
            <w:bookmarkEnd w:id="0"/>
          </w:p>
          <w:p w:rsidR="001C6E22" w:rsidRPr="00C50B27" w:rsidRDefault="001C6E22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C1D7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A26187">
              <w:rPr>
                <w:sz w:val="22"/>
                <w:szCs w:val="22"/>
              </w:rPr>
              <w:t>9.5. 202</w:t>
            </w:r>
            <w:r w:rsidR="0018102E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160" w:rsidRDefault="009C6160">
      <w:r>
        <w:separator/>
      </w:r>
    </w:p>
  </w:endnote>
  <w:endnote w:type="continuationSeparator" w:id="0">
    <w:p w:rsidR="009C6160" w:rsidRDefault="009C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160" w:rsidRDefault="009C6160">
      <w:r>
        <w:separator/>
      </w:r>
    </w:p>
  </w:footnote>
  <w:footnote w:type="continuationSeparator" w:id="0">
    <w:p w:rsidR="009C6160" w:rsidRDefault="009C616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974B2"/>
    <w:multiLevelType w:val="hybridMultilevel"/>
    <w:tmpl w:val="4CF82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E2C47"/>
    <w:rsid w:val="0018102E"/>
    <w:rsid w:val="001C6E22"/>
    <w:rsid w:val="001E70DD"/>
    <w:rsid w:val="00362AB0"/>
    <w:rsid w:val="003F5DA2"/>
    <w:rsid w:val="00461DA2"/>
    <w:rsid w:val="004C6594"/>
    <w:rsid w:val="00512982"/>
    <w:rsid w:val="00514664"/>
    <w:rsid w:val="00526D47"/>
    <w:rsid w:val="0055255D"/>
    <w:rsid w:val="005C219A"/>
    <w:rsid w:val="006847E2"/>
    <w:rsid w:val="00730C1A"/>
    <w:rsid w:val="00844219"/>
    <w:rsid w:val="00895A36"/>
    <w:rsid w:val="008D26A9"/>
    <w:rsid w:val="009C6160"/>
    <w:rsid w:val="00A26187"/>
    <w:rsid w:val="00A670D4"/>
    <w:rsid w:val="00A94134"/>
    <w:rsid w:val="00B40EEC"/>
    <w:rsid w:val="00B411DB"/>
    <w:rsid w:val="00BA3203"/>
    <w:rsid w:val="00BC1D7D"/>
    <w:rsid w:val="00C03D7D"/>
    <w:rsid w:val="00C50B27"/>
    <w:rsid w:val="00D62416"/>
    <w:rsid w:val="00DC1BF5"/>
    <w:rsid w:val="00DD5C40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18D03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61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6</cp:revision>
  <cp:lastPrinted>2012-04-25T08:21:00Z</cp:lastPrinted>
  <dcterms:created xsi:type="dcterms:W3CDTF">2022-05-02T08:37:00Z</dcterms:created>
  <dcterms:modified xsi:type="dcterms:W3CDTF">2023-05-08T07:42:00Z</dcterms:modified>
</cp:coreProperties>
</file>