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705A672A" w14:textId="77777777" w:rsidTr="00C50B27">
        <w:tc>
          <w:tcPr>
            <w:tcW w:w="9828" w:type="dxa"/>
            <w:gridSpan w:val="9"/>
          </w:tcPr>
          <w:p w14:paraId="65B51E5B" w14:textId="77777777"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2CC79586" w14:textId="77777777" w:rsidTr="00C50B27">
        <w:tc>
          <w:tcPr>
            <w:tcW w:w="2808" w:type="dxa"/>
          </w:tcPr>
          <w:p w14:paraId="5734BBDB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1D17954E" w14:textId="48D44D3D" w:rsidR="006847E2" w:rsidRPr="0071081D" w:rsidRDefault="000E0BC1" w:rsidP="00362AB0">
            <w:pPr>
              <w:rPr>
                <w:sz w:val="22"/>
                <w:szCs w:val="22"/>
              </w:rPr>
            </w:pPr>
            <w:r w:rsidRPr="000E0BC1">
              <w:rPr>
                <w:sz w:val="22"/>
                <w:szCs w:val="22"/>
              </w:rPr>
              <w:t>Vanda Javorinská</w:t>
            </w:r>
          </w:p>
        </w:tc>
      </w:tr>
      <w:tr w:rsidR="006847E2" w:rsidRPr="00C50B27" w14:paraId="2CBF30E2" w14:textId="77777777" w:rsidTr="00C50B27">
        <w:tc>
          <w:tcPr>
            <w:tcW w:w="2808" w:type="dxa"/>
          </w:tcPr>
          <w:p w14:paraId="7FBFF464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020FA1CF" w14:textId="75EAEBB0" w:rsidR="006847E2" w:rsidRPr="0071081D" w:rsidRDefault="000E0BC1" w:rsidP="000E0BC1">
            <w:pPr>
              <w:rPr>
                <w:sz w:val="22"/>
                <w:szCs w:val="22"/>
              </w:rPr>
            </w:pPr>
            <w:r w:rsidRPr="000E0BC1">
              <w:rPr>
                <w:sz w:val="22"/>
                <w:szCs w:val="22"/>
              </w:rPr>
              <w:t>Proces adaptace žáka při přechodu na základní</w:t>
            </w:r>
            <w:r>
              <w:rPr>
                <w:sz w:val="22"/>
                <w:szCs w:val="22"/>
              </w:rPr>
              <w:t xml:space="preserve"> </w:t>
            </w:r>
            <w:r w:rsidRPr="000E0BC1">
              <w:rPr>
                <w:sz w:val="22"/>
                <w:szCs w:val="22"/>
              </w:rPr>
              <w:t>školu speciální</w:t>
            </w:r>
          </w:p>
        </w:tc>
      </w:tr>
      <w:tr w:rsidR="006847E2" w:rsidRPr="00C50B27" w14:paraId="21CDDB4D" w14:textId="77777777" w:rsidTr="00C50B27">
        <w:tc>
          <w:tcPr>
            <w:tcW w:w="2808" w:type="dxa"/>
          </w:tcPr>
          <w:p w14:paraId="3DC307CD" w14:textId="77777777"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14:paraId="7E0F08B4" w14:textId="44979E01" w:rsidR="006847E2" w:rsidRPr="0071081D" w:rsidRDefault="00E07C2E" w:rsidP="00362AB0">
            <w:pPr>
              <w:rPr>
                <w:sz w:val="22"/>
                <w:szCs w:val="22"/>
              </w:rPr>
            </w:pPr>
            <w:r w:rsidRPr="0071081D">
              <w:rPr>
                <w:sz w:val="22"/>
                <w:szCs w:val="22"/>
              </w:rPr>
              <w:t>PhDr. Iva Staňková, Ph.D.</w:t>
            </w:r>
          </w:p>
        </w:tc>
      </w:tr>
      <w:tr w:rsidR="006847E2" w:rsidRPr="00C50B27" w14:paraId="40F57C94" w14:textId="77777777" w:rsidTr="00C50B27">
        <w:tc>
          <w:tcPr>
            <w:tcW w:w="2808" w:type="dxa"/>
          </w:tcPr>
          <w:p w14:paraId="7162E0D4" w14:textId="77667EAE" w:rsidR="006847E2" w:rsidRPr="00C50B27" w:rsidRDefault="001B1F0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79580645" w14:textId="04F2F0B4" w:rsidR="006847E2" w:rsidRPr="0071081D" w:rsidRDefault="00E07C2E" w:rsidP="00362AB0">
            <w:pPr>
              <w:rPr>
                <w:sz w:val="22"/>
                <w:szCs w:val="22"/>
              </w:rPr>
            </w:pPr>
            <w:r w:rsidRPr="0071081D"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6EA7D051" w14:textId="77777777" w:rsidTr="00C50B27">
        <w:tc>
          <w:tcPr>
            <w:tcW w:w="2808" w:type="dxa"/>
          </w:tcPr>
          <w:p w14:paraId="24B908D1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6994059A" w14:textId="6B424C33" w:rsidR="006847E2" w:rsidRPr="0071081D" w:rsidRDefault="000E0BC1" w:rsidP="000E0B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14:paraId="19AECC25" w14:textId="77777777" w:rsidTr="00C50B27">
        <w:tc>
          <w:tcPr>
            <w:tcW w:w="2808" w:type="dxa"/>
            <w:vAlign w:val="center"/>
          </w:tcPr>
          <w:p w14:paraId="36EF986E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20B7881C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3BED4CF9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109C9E05" w14:textId="77777777" w:rsidTr="00C50B27">
        <w:tc>
          <w:tcPr>
            <w:tcW w:w="9828" w:type="dxa"/>
            <w:gridSpan w:val="9"/>
            <w:shd w:val="clear" w:color="auto" w:fill="A6A6A6"/>
          </w:tcPr>
          <w:p w14:paraId="61DA5931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4E51E27D" w14:textId="77777777" w:rsidTr="00C50B27">
        <w:tc>
          <w:tcPr>
            <w:tcW w:w="6791" w:type="dxa"/>
            <w:gridSpan w:val="3"/>
          </w:tcPr>
          <w:p w14:paraId="6366EAE6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7E4E6586" w14:textId="60FDB44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099BC12" w14:textId="7F0E72F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4D0B1B7" w14:textId="76CF8CDD" w:rsidR="006847E2" w:rsidRPr="00C50B27" w:rsidRDefault="00C9605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153E95A5" w14:textId="2D3F84E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CFF9E74" w14:textId="0C769CB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56E94DF" w14:textId="0E9DB19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2718AD0A" w14:textId="77777777" w:rsidTr="00C50B27">
        <w:tc>
          <w:tcPr>
            <w:tcW w:w="6791" w:type="dxa"/>
            <w:gridSpan w:val="3"/>
          </w:tcPr>
          <w:p w14:paraId="366AA715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3498AA05" w14:textId="223A880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FBF500A" w14:textId="56D75BA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96E81C0" w14:textId="50DE21D0" w:rsidR="006847E2" w:rsidRPr="00C50B27" w:rsidRDefault="002F552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2F746EBB" w14:textId="676EC19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0C8B674" w14:textId="0E0EC38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F0C54A9" w14:textId="3D67C85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1E562327" w14:textId="77777777" w:rsidTr="00C50B27">
        <w:tc>
          <w:tcPr>
            <w:tcW w:w="6791" w:type="dxa"/>
            <w:gridSpan w:val="3"/>
          </w:tcPr>
          <w:p w14:paraId="78B323B5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0B6DD71C" w14:textId="3A810CD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FE2067F" w14:textId="2633296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D1FE7E3" w14:textId="3C05B9ED" w:rsidR="006847E2" w:rsidRPr="00C50B27" w:rsidRDefault="006847E2" w:rsidP="004E6E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C0FE0AE" w14:textId="74C3F73C" w:rsidR="006847E2" w:rsidRPr="00C50B27" w:rsidRDefault="002F552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082B5EBD" w14:textId="05302FC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2DE1EF4" w14:textId="517CAB1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7B152F" w:rsidRPr="00C50B27" w14:paraId="3761639A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698F3E99" w14:textId="5CB50066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  <w:r w:rsidRPr="00F66479">
              <w:rPr>
                <w:b/>
                <w:color w:val="FFFFFF" w:themeColor="background1"/>
                <w:sz w:val="22"/>
                <w:szCs w:val="22"/>
              </w:rPr>
              <w:t>Teoretická východiska práce</w:t>
            </w:r>
          </w:p>
        </w:tc>
      </w:tr>
      <w:tr w:rsidR="007B152F" w:rsidRPr="00C50B27" w14:paraId="05854982" w14:textId="77777777" w:rsidTr="00C50B27">
        <w:tc>
          <w:tcPr>
            <w:tcW w:w="6791" w:type="dxa"/>
            <w:gridSpan w:val="3"/>
          </w:tcPr>
          <w:p w14:paraId="2E36D3A1" w14:textId="77777777" w:rsidR="007B152F" w:rsidRPr="00C50B27" w:rsidRDefault="007B152F" w:rsidP="007B152F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08618250" w14:textId="6350DFE2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FD0DABB" w14:textId="11DB6685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A63FD18" w14:textId="7648548E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8F14E4B" w14:textId="5BE945D9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3C558583" w14:textId="041BE58D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7EFCC81" w14:textId="60FDF16B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</w:tr>
      <w:tr w:rsidR="007B152F" w:rsidRPr="00C50B27" w14:paraId="1CAC42DD" w14:textId="77777777" w:rsidTr="00C50B27">
        <w:tc>
          <w:tcPr>
            <w:tcW w:w="6791" w:type="dxa"/>
            <w:gridSpan w:val="3"/>
          </w:tcPr>
          <w:p w14:paraId="6561AF21" w14:textId="77777777" w:rsidR="007B152F" w:rsidRPr="00C50B27" w:rsidRDefault="007B152F" w:rsidP="007B152F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6F8879F3" w14:textId="3BCC2CF9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1BB4DDF" w14:textId="30A9DD09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9A741BF" w14:textId="328700D1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0921F24" w14:textId="072293E1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0C1915B" w14:textId="63B94318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6CF20B66" w14:textId="3D421403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</w:tr>
      <w:tr w:rsidR="007B152F" w:rsidRPr="00C50B27" w14:paraId="6142B127" w14:textId="77777777" w:rsidTr="00C50B27">
        <w:tc>
          <w:tcPr>
            <w:tcW w:w="6791" w:type="dxa"/>
            <w:gridSpan w:val="3"/>
          </w:tcPr>
          <w:p w14:paraId="178DE70A" w14:textId="77777777" w:rsidR="007B152F" w:rsidRPr="00C50B27" w:rsidRDefault="007B152F" w:rsidP="007B152F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>
              <w:rPr>
                <w:sz w:val="22"/>
                <w:szCs w:val="22"/>
              </w:rPr>
              <w:t xml:space="preserve">levantních zdrojů, odbornost </w:t>
            </w:r>
            <w:r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39E51A70" w14:textId="7F916660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534102F" w14:textId="659C09D4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95D9837" w14:textId="69640CA1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6A55835" w14:textId="64558925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4035EE7A" w14:textId="3BEC0CE2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00A96A8" w14:textId="2B067D00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</w:tr>
      <w:tr w:rsidR="007B152F" w:rsidRPr="00C50B27" w14:paraId="611CB816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56930467" w14:textId="42E4B299" w:rsidR="007B152F" w:rsidRPr="00DD7874" w:rsidRDefault="007B152F" w:rsidP="007B152F">
            <w:pPr>
              <w:jc w:val="center"/>
              <w:rPr>
                <w:b/>
                <w:sz w:val="22"/>
                <w:szCs w:val="22"/>
              </w:rPr>
            </w:pPr>
            <w:r w:rsidRPr="00F66479">
              <w:rPr>
                <w:b/>
                <w:color w:val="FFFFFF" w:themeColor="background1"/>
                <w:sz w:val="22"/>
                <w:szCs w:val="22"/>
              </w:rPr>
              <w:t>Empirická část práce</w:t>
            </w:r>
          </w:p>
        </w:tc>
      </w:tr>
      <w:tr w:rsidR="007B152F" w:rsidRPr="00C50B27" w14:paraId="79B58AE1" w14:textId="77777777" w:rsidTr="00C50B27">
        <w:tc>
          <w:tcPr>
            <w:tcW w:w="6791" w:type="dxa"/>
            <w:gridSpan w:val="3"/>
          </w:tcPr>
          <w:p w14:paraId="25CF0793" w14:textId="77777777" w:rsidR="007B152F" w:rsidRPr="00C50B27" w:rsidRDefault="007B152F" w:rsidP="007B152F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1262553E" w14:textId="2F12B748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16CDFE6" w14:textId="514DFE5B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8D6531F" w14:textId="7851DB4F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13F9A90" w14:textId="1A0AFA31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40195909" w14:textId="3A61644E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7797621" w14:textId="6DEA294E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</w:tr>
      <w:tr w:rsidR="007B152F" w:rsidRPr="00C50B27" w14:paraId="24825847" w14:textId="77777777" w:rsidTr="00C50B27">
        <w:tc>
          <w:tcPr>
            <w:tcW w:w="6791" w:type="dxa"/>
            <w:gridSpan w:val="3"/>
          </w:tcPr>
          <w:p w14:paraId="449DD119" w14:textId="77777777" w:rsidR="007B152F" w:rsidRPr="00C50B27" w:rsidRDefault="007B152F" w:rsidP="007B152F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756B938E" w14:textId="7C0E0943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B08A8DF" w14:textId="5CEF6575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6433745" w14:textId="2BD12EE1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BAC3E1C" w14:textId="46661725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9D7B587" w14:textId="4C467793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735BD189" w14:textId="6C0AE96A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</w:tr>
      <w:tr w:rsidR="007B152F" w:rsidRPr="00C50B27" w14:paraId="5BFE77D2" w14:textId="77777777" w:rsidTr="00C50B27">
        <w:tc>
          <w:tcPr>
            <w:tcW w:w="6791" w:type="dxa"/>
            <w:gridSpan w:val="3"/>
          </w:tcPr>
          <w:p w14:paraId="378157A9" w14:textId="77777777" w:rsidR="007B152F" w:rsidRPr="00C50B27" w:rsidRDefault="007B152F" w:rsidP="007B152F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780CCD40" w14:textId="34581B3E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E2B0ECE" w14:textId="418653D0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4E3C6BB" w14:textId="42B2C8DA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14BE23A" w14:textId="200E2901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732B34C" w14:textId="5A6E4474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2F15377D" w14:textId="6D303F46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</w:tr>
      <w:tr w:rsidR="007B152F" w:rsidRPr="00C50B27" w14:paraId="000E8953" w14:textId="77777777" w:rsidTr="00C50B27">
        <w:tc>
          <w:tcPr>
            <w:tcW w:w="6791" w:type="dxa"/>
            <w:gridSpan w:val="3"/>
          </w:tcPr>
          <w:p w14:paraId="4C47A315" w14:textId="77777777" w:rsidR="007B152F" w:rsidRPr="00C50B27" w:rsidRDefault="007B152F" w:rsidP="007B152F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734836C4" w14:textId="390859AC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469EAC0" w14:textId="594A31CC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E5F90CE" w14:textId="0B203D74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3430C80" w14:textId="5A47BCD1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E433FED" w14:textId="68255399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44F82E21" w14:textId="6EF84415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</w:tr>
      <w:tr w:rsidR="007B152F" w:rsidRPr="00C50B27" w14:paraId="2BBF5D65" w14:textId="77777777" w:rsidTr="00B411DB">
        <w:tc>
          <w:tcPr>
            <w:tcW w:w="9828" w:type="dxa"/>
            <w:gridSpan w:val="9"/>
            <w:shd w:val="clear" w:color="auto" w:fill="A6A6A6"/>
          </w:tcPr>
          <w:p w14:paraId="48B6E6C1" w14:textId="401519C3" w:rsidR="007B152F" w:rsidRPr="00B411DB" w:rsidRDefault="007B152F" w:rsidP="007B152F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66479">
              <w:rPr>
                <w:b/>
                <w:color w:val="FFFFFF" w:themeColor="background1"/>
                <w:sz w:val="22"/>
                <w:szCs w:val="22"/>
              </w:rPr>
              <w:t>Celková kvalita a přínos práce</w:t>
            </w:r>
          </w:p>
        </w:tc>
      </w:tr>
      <w:tr w:rsidR="007B152F" w:rsidRPr="00C50B27" w14:paraId="76E67B68" w14:textId="77777777" w:rsidTr="00C50B27">
        <w:tc>
          <w:tcPr>
            <w:tcW w:w="6791" w:type="dxa"/>
            <w:gridSpan w:val="3"/>
          </w:tcPr>
          <w:p w14:paraId="676EC6A7" w14:textId="77777777" w:rsidR="007B152F" w:rsidRPr="00C50B27" w:rsidRDefault="007B152F" w:rsidP="007B15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1FC7E224" w14:textId="5FE3A175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23B4104" w14:textId="6EE23626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63A0A4C" w14:textId="52C96802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BA9E944" w14:textId="58DD53B1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00669F83" w14:textId="3DE0827F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C0214D7" w14:textId="4558C9F2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</w:tr>
      <w:tr w:rsidR="007B152F" w:rsidRPr="00C50B27" w14:paraId="5D67107F" w14:textId="77777777" w:rsidTr="00C50B27">
        <w:tc>
          <w:tcPr>
            <w:tcW w:w="6791" w:type="dxa"/>
            <w:gridSpan w:val="3"/>
          </w:tcPr>
          <w:p w14:paraId="03194463" w14:textId="77777777" w:rsidR="007B152F" w:rsidRPr="00C50B27" w:rsidRDefault="007B152F" w:rsidP="007B152F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7B614A53" w14:textId="4561F1A2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E6D537B" w14:textId="774433AE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32873DF" w14:textId="13A7E654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1F1F1D9" w14:textId="3B9BDCC4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9D808BF" w14:textId="368DF637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0FD444FB" w14:textId="7A482D8A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</w:tr>
      <w:tr w:rsidR="007B152F" w:rsidRPr="00C50B27" w14:paraId="58B32DDD" w14:textId="77777777" w:rsidTr="00C50B27">
        <w:tc>
          <w:tcPr>
            <w:tcW w:w="9828" w:type="dxa"/>
            <w:gridSpan w:val="9"/>
          </w:tcPr>
          <w:p w14:paraId="55F0C4A2" w14:textId="77777777" w:rsidR="007B152F" w:rsidRPr="00C50B27" w:rsidRDefault="007B152F" w:rsidP="007B152F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10B4554B" w14:textId="77777777" w:rsidR="007B152F" w:rsidRPr="00C50B27" w:rsidRDefault="007B152F" w:rsidP="007B152F">
            <w:pPr>
              <w:rPr>
                <w:sz w:val="22"/>
                <w:szCs w:val="22"/>
              </w:rPr>
            </w:pPr>
          </w:p>
          <w:p w14:paraId="1BD3A64B" w14:textId="77777777" w:rsidR="007B152F" w:rsidRDefault="007B152F" w:rsidP="007B15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stránky:</w:t>
            </w:r>
          </w:p>
          <w:p w14:paraId="085A17AE" w14:textId="4EB4DEC4" w:rsidR="007B152F" w:rsidRPr="001C0EAB" w:rsidRDefault="007B152F" w:rsidP="007B152F">
            <w:pPr>
              <w:pStyle w:val="Odstavecseseznamem"/>
              <w:numPr>
                <w:ilvl w:val="0"/>
                <w:numId w:val="1"/>
              </w:numPr>
              <w:rPr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</w:rPr>
              <w:t>Úzce zaměřené, originální téma, velmi zajímavý výzkumný cíl.</w:t>
            </w:r>
          </w:p>
          <w:p w14:paraId="51047330" w14:textId="77777777" w:rsidR="007B152F" w:rsidRDefault="007B152F" w:rsidP="007B152F">
            <w:pPr>
              <w:rPr>
                <w:sz w:val="22"/>
                <w:szCs w:val="22"/>
              </w:rPr>
            </w:pPr>
          </w:p>
          <w:p w14:paraId="20F5FADB" w14:textId="332296EB" w:rsidR="007B152F" w:rsidRDefault="007B152F" w:rsidP="007B15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stránky:</w:t>
            </w:r>
          </w:p>
          <w:p w14:paraId="64E2F799" w14:textId="05222BC3" w:rsidR="007B152F" w:rsidRPr="000E0BC1" w:rsidRDefault="007B152F" w:rsidP="007B152F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Chudý abstrakt, úvod i de facto celá teoretická část. Ocenila bych hlubší vhled do problematiky a odborné analyticko-syntetické psaní, namísto popisu nejvýznamnějších kategorií.</w:t>
            </w:r>
          </w:p>
          <w:p w14:paraId="02D23BB0" w14:textId="7601430A" w:rsidR="007B152F" w:rsidRPr="00895FB3" w:rsidRDefault="007B152F" w:rsidP="007B152F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1C0EAB">
              <w:rPr>
                <w:sz w:val="22"/>
                <w:szCs w:val="22"/>
              </w:rPr>
              <w:t>Rozsáhlé parafráze a citace z </w:t>
            </w:r>
            <w:r>
              <w:rPr>
                <w:sz w:val="22"/>
                <w:szCs w:val="22"/>
              </w:rPr>
              <w:t xml:space="preserve">(nejen) </w:t>
            </w:r>
            <w:r w:rsidRPr="001C0EAB">
              <w:rPr>
                <w:sz w:val="22"/>
                <w:szCs w:val="22"/>
              </w:rPr>
              <w:t>metodologicky zaměřené literatury</w:t>
            </w:r>
            <w:r>
              <w:rPr>
                <w:sz w:val="22"/>
                <w:szCs w:val="22"/>
              </w:rPr>
              <w:t xml:space="preserve"> v praktické části, naopak absentují jasné pasáže objasňující třeba zdroje dat do případové studie (pouze rozhovory? kolik a </w:t>
            </w:r>
            <w:r w:rsidRPr="00895FB3">
              <w:rPr>
                <w:sz w:val="22"/>
                <w:szCs w:val="22"/>
              </w:rPr>
              <w:t xml:space="preserve">s kým?). Parafráze z odborných zdrojů se vyskytují i v pasáži analýzy dat a text značně narušují. Nedostatečný popis případu. </w:t>
            </w:r>
          </w:p>
          <w:p w14:paraId="51D83DEA" w14:textId="3AA7D00C" w:rsidR="007B152F" w:rsidRPr="00861350" w:rsidRDefault="007B152F" w:rsidP="007B152F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895FB3">
              <w:rPr>
                <w:sz w:val="22"/>
                <w:szCs w:val="22"/>
              </w:rPr>
              <w:t>Velmi chudá analytická i interpretační část.</w:t>
            </w:r>
            <w:r>
              <w:rPr>
                <w:sz w:val="22"/>
                <w:szCs w:val="22"/>
              </w:rPr>
              <w:t xml:space="preserve"> </w:t>
            </w:r>
            <w:r w:rsidR="00861350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 xml:space="preserve">zhledem k volbě designu případové studie bych </w:t>
            </w:r>
            <w:r w:rsidRPr="00861350">
              <w:rPr>
                <w:sz w:val="22"/>
                <w:szCs w:val="22"/>
              </w:rPr>
              <w:t>očekávala přesnější, v</w:t>
            </w:r>
            <w:r w:rsidR="00861350" w:rsidRPr="00861350">
              <w:rPr>
                <w:sz w:val="22"/>
                <w:szCs w:val="22"/>
              </w:rPr>
              <w:t>í</w:t>
            </w:r>
            <w:r w:rsidRPr="00861350">
              <w:rPr>
                <w:sz w:val="22"/>
                <w:szCs w:val="22"/>
              </w:rPr>
              <w:t>cezdrojovou analýzu a sy</w:t>
            </w:r>
            <w:r w:rsidR="0098246A">
              <w:rPr>
                <w:sz w:val="22"/>
                <w:szCs w:val="22"/>
              </w:rPr>
              <w:t>ntézu</w:t>
            </w:r>
            <w:r w:rsidRPr="00861350">
              <w:rPr>
                <w:sz w:val="22"/>
                <w:szCs w:val="22"/>
              </w:rPr>
              <w:t xml:space="preserve"> informací z materiálů vztažných k případu.</w:t>
            </w:r>
          </w:p>
          <w:p w14:paraId="15989F3B" w14:textId="353B6ACC" w:rsidR="007B152F" w:rsidRPr="00861350" w:rsidRDefault="007B152F" w:rsidP="007B152F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861350">
              <w:rPr>
                <w:sz w:val="22"/>
                <w:szCs w:val="22"/>
              </w:rPr>
              <w:t>Nemožnost naplnění poměrně ambiciózních cílů výzkumu z důvodu jasně uvedeného v limitech výzkumu.</w:t>
            </w:r>
          </w:p>
          <w:p w14:paraId="7D014532" w14:textId="66B3C975" w:rsidR="007B152F" w:rsidRPr="00892070" w:rsidRDefault="007B152F" w:rsidP="007B152F">
            <w:pPr>
              <w:rPr>
                <w:sz w:val="22"/>
                <w:szCs w:val="22"/>
              </w:rPr>
            </w:pPr>
          </w:p>
          <w:p w14:paraId="39C8CFEB" w14:textId="77777777" w:rsidR="007B152F" w:rsidRDefault="007B152F" w:rsidP="007B15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Práci doporučuji k obhajobě.</w:t>
            </w:r>
            <w:bookmarkStart w:id="0" w:name="_GoBack"/>
            <w:bookmarkEnd w:id="0"/>
          </w:p>
          <w:p w14:paraId="3E5EDF8E" w14:textId="1CDAA6C1" w:rsidR="007B152F" w:rsidRPr="00C50B27" w:rsidRDefault="007B152F" w:rsidP="007B152F">
            <w:pPr>
              <w:rPr>
                <w:sz w:val="22"/>
                <w:szCs w:val="22"/>
              </w:rPr>
            </w:pPr>
          </w:p>
        </w:tc>
      </w:tr>
      <w:tr w:rsidR="007B152F" w:rsidRPr="00C50B27" w14:paraId="7A00D560" w14:textId="77777777" w:rsidTr="00C50B27">
        <w:tc>
          <w:tcPr>
            <w:tcW w:w="9828" w:type="dxa"/>
            <w:gridSpan w:val="9"/>
          </w:tcPr>
          <w:p w14:paraId="6CF36AF9" w14:textId="77777777" w:rsidR="007B152F" w:rsidRPr="00C50B27" w:rsidRDefault="007B152F" w:rsidP="007B152F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515BBDAE" w14:textId="77777777" w:rsidR="007B152F" w:rsidRPr="00C50B27" w:rsidRDefault="007B152F" w:rsidP="007B152F">
            <w:pPr>
              <w:rPr>
                <w:sz w:val="22"/>
                <w:szCs w:val="22"/>
              </w:rPr>
            </w:pPr>
          </w:p>
          <w:p w14:paraId="04306460" w14:textId="77777777" w:rsidR="007B152F" w:rsidRDefault="007B152F" w:rsidP="007B15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Popište design Vámi zvolené případové studie i zdroje dat.</w:t>
            </w:r>
          </w:p>
          <w:p w14:paraId="6BBE2E3D" w14:textId="097C64B7" w:rsidR="007B152F" w:rsidRPr="00C50B27" w:rsidRDefault="007B152F" w:rsidP="007B152F">
            <w:pPr>
              <w:rPr>
                <w:sz w:val="22"/>
                <w:szCs w:val="22"/>
              </w:rPr>
            </w:pPr>
          </w:p>
        </w:tc>
      </w:tr>
      <w:tr w:rsidR="007B152F" w:rsidRPr="00C50B27" w14:paraId="65B222E5" w14:textId="77777777" w:rsidTr="00C50B27">
        <w:tc>
          <w:tcPr>
            <w:tcW w:w="6791" w:type="dxa"/>
            <w:gridSpan w:val="3"/>
          </w:tcPr>
          <w:p w14:paraId="0D06CC2C" w14:textId="77777777" w:rsidR="007B152F" w:rsidRPr="00C50B27" w:rsidRDefault="007B152F" w:rsidP="007B152F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58D3770B" w14:textId="62414A54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438AD0A4" w14:textId="1A448996" w:rsidR="007B152F" w:rsidRPr="00C7341D" w:rsidRDefault="007B152F" w:rsidP="007B152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6" w:type="dxa"/>
          </w:tcPr>
          <w:p w14:paraId="3F72EFC8" w14:textId="09D74E1A" w:rsidR="007B152F" w:rsidRPr="002A4B7F" w:rsidRDefault="007B152F" w:rsidP="007B152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7" w:type="dxa"/>
          </w:tcPr>
          <w:p w14:paraId="37659B15" w14:textId="7E522AB1" w:rsidR="007B152F" w:rsidRPr="00237A45" w:rsidRDefault="007B152F" w:rsidP="007B152F">
            <w:pPr>
              <w:jc w:val="center"/>
              <w:rPr>
                <w:b/>
                <w:sz w:val="22"/>
                <w:szCs w:val="22"/>
              </w:rPr>
            </w:pPr>
            <w:r w:rsidRPr="00237A45">
              <w:rPr>
                <w:b/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14:paraId="4FFB3CC9" w14:textId="5DDA347C" w:rsidR="007B152F" w:rsidRPr="00C50B27" w:rsidRDefault="007B152F" w:rsidP="007B1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7457C1C9" w14:textId="130198B2" w:rsidR="007B152F" w:rsidRPr="00892070" w:rsidRDefault="007B152F" w:rsidP="007B152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B152F" w:rsidRPr="00C50B27" w14:paraId="74347611" w14:textId="77777777" w:rsidTr="00C50B27">
        <w:tc>
          <w:tcPr>
            <w:tcW w:w="4068" w:type="dxa"/>
            <w:gridSpan w:val="2"/>
            <w:vAlign w:val="center"/>
          </w:tcPr>
          <w:p w14:paraId="7DF1942A" w14:textId="3BE11639" w:rsidR="007B152F" w:rsidRPr="00C50B27" w:rsidRDefault="007B152F" w:rsidP="007B152F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>
              <w:rPr>
                <w:sz w:val="22"/>
                <w:szCs w:val="22"/>
              </w:rPr>
              <w:t xml:space="preserve"> 30. 4. 2024</w:t>
            </w:r>
          </w:p>
        </w:tc>
        <w:tc>
          <w:tcPr>
            <w:tcW w:w="5760" w:type="dxa"/>
            <w:gridSpan w:val="7"/>
            <w:vAlign w:val="center"/>
          </w:tcPr>
          <w:p w14:paraId="37CDFB75" w14:textId="79579640" w:rsidR="007B152F" w:rsidRPr="00C50B27" w:rsidRDefault="007B152F" w:rsidP="007B152F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>
              <w:rPr>
                <w:sz w:val="22"/>
                <w:szCs w:val="22"/>
              </w:rPr>
              <w:t xml:space="preserve"> PhDr. Iva Staňková, Ph.D.</w:t>
            </w:r>
          </w:p>
        </w:tc>
      </w:tr>
    </w:tbl>
    <w:p w14:paraId="1BA25DB8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2B7EAF" w14:textId="77777777" w:rsidR="00B83377" w:rsidRDefault="00B83377">
      <w:r>
        <w:separator/>
      </w:r>
    </w:p>
  </w:endnote>
  <w:endnote w:type="continuationSeparator" w:id="0">
    <w:p w14:paraId="7D60A845" w14:textId="77777777" w:rsidR="00B83377" w:rsidRDefault="00B83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429AF" w14:textId="77777777" w:rsidR="00B83377" w:rsidRDefault="00B83377">
      <w:r>
        <w:separator/>
      </w:r>
    </w:p>
  </w:footnote>
  <w:footnote w:type="continuationSeparator" w:id="0">
    <w:p w14:paraId="0908A3AA" w14:textId="77777777" w:rsidR="00B83377" w:rsidRDefault="00B83377">
      <w:r>
        <w:continuationSeparator/>
      </w:r>
    </w:p>
  </w:footnote>
  <w:footnote w:id="1">
    <w:p w14:paraId="02C719C5" w14:textId="77777777" w:rsidR="007B152F" w:rsidRDefault="007B152F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72621"/>
    <w:multiLevelType w:val="hybridMultilevel"/>
    <w:tmpl w:val="1BAE6316"/>
    <w:lvl w:ilvl="0" w:tplc="404650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BD6"/>
    <w:rsid w:val="000D031A"/>
    <w:rsid w:val="000E0BC1"/>
    <w:rsid w:val="00154F27"/>
    <w:rsid w:val="001B1F0B"/>
    <w:rsid w:val="001C0EAB"/>
    <w:rsid w:val="00237A45"/>
    <w:rsid w:val="002A4B7F"/>
    <w:rsid w:val="002F552A"/>
    <w:rsid w:val="00331AC4"/>
    <w:rsid w:val="00337A89"/>
    <w:rsid w:val="003619CA"/>
    <w:rsid w:val="00362AB0"/>
    <w:rsid w:val="003E11DE"/>
    <w:rsid w:val="003F5DA2"/>
    <w:rsid w:val="004C413B"/>
    <w:rsid w:val="004E6E27"/>
    <w:rsid w:val="00512982"/>
    <w:rsid w:val="00526D47"/>
    <w:rsid w:val="0055255D"/>
    <w:rsid w:val="005C219A"/>
    <w:rsid w:val="006847E2"/>
    <w:rsid w:val="0071081D"/>
    <w:rsid w:val="007553A2"/>
    <w:rsid w:val="00791FE3"/>
    <w:rsid w:val="007B152F"/>
    <w:rsid w:val="007E66C3"/>
    <w:rsid w:val="007F1CEF"/>
    <w:rsid w:val="00861350"/>
    <w:rsid w:val="008614B3"/>
    <w:rsid w:val="00892070"/>
    <w:rsid w:val="00895FB3"/>
    <w:rsid w:val="008C322E"/>
    <w:rsid w:val="00950E05"/>
    <w:rsid w:val="00975429"/>
    <w:rsid w:val="0098246A"/>
    <w:rsid w:val="009A27D5"/>
    <w:rsid w:val="009E2935"/>
    <w:rsid w:val="00A17E69"/>
    <w:rsid w:val="00A25735"/>
    <w:rsid w:val="00A651C8"/>
    <w:rsid w:val="00A66B92"/>
    <w:rsid w:val="00AE2C84"/>
    <w:rsid w:val="00B10262"/>
    <w:rsid w:val="00B1270E"/>
    <w:rsid w:val="00B33EC7"/>
    <w:rsid w:val="00B411DB"/>
    <w:rsid w:val="00B514D5"/>
    <w:rsid w:val="00B83377"/>
    <w:rsid w:val="00BA3203"/>
    <w:rsid w:val="00C47BD6"/>
    <w:rsid w:val="00C50B27"/>
    <w:rsid w:val="00C726F0"/>
    <w:rsid w:val="00C7341D"/>
    <w:rsid w:val="00C9605B"/>
    <w:rsid w:val="00CA1D8B"/>
    <w:rsid w:val="00CA7D64"/>
    <w:rsid w:val="00CD0E89"/>
    <w:rsid w:val="00D05C79"/>
    <w:rsid w:val="00D97F71"/>
    <w:rsid w:val="00DC1BF5"/>
    <w:rsid w:val="00DD7874"/>
    <w:rsid w:val="00E07C2E"/>
    <w:rsid w:val="00E709EA"/>
    <w:rsid w:val="00EB159C"/>
    <w:rsid w:val="00ED2FBE"/>
    <w:rsid w:val="00F1326B"/>
    <w:rsid w:val="00F311CB"/>
    <w:rsid w:val="00F6622C"/>
    <w:rsid w:val="00F9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1660D5"/>
  <w15:chartTrackingRefBased/>
  <w15:docId w15:val="{9408F484-59B1-47B4-8959-19B1DCEA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07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tankova\AppData\Local\Packages\microsoft.windowscommunicationsapps_8wekyb3d8bbwe\LocalState\Files\S0\3\Attachments\POSUDEK%20OPONENTA%20BAKAL&#193;&#344;SK&#201;%20PR&#193;CE_2015%5b24602%5d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8" ma:contentTypeDescription="Vytvoří nový dokument" ma:contentTypeScope="" ma:versionID="5f0d346451e08f33b2282ec3326a50a6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fd55f5c0fa0fb2428d1b7121a2078668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760fc6-0594-407e-87c6-5506db99eec0" xsi:nil="true"/>
  </documentManagement>
</p:properties>
</file>

<file path=customXml/itemProps1.xml><?xml version="1.0" encoding="utf-8"?>
<ds:datastoreItem xmlns:ds="http://schemas.openxmlformats.org/officeDocument/2006/customXml" ds:itemID="{3F62A7D5-65B7-4262-AFD3-84E05DAD67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B6CCB2-A528-4C10-83F2-382BCE91BC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5A7E65-E282-4C08-B7AA-66540DAEEC5E}">
  <ds:schemaRefs>
    <ds:schemaRef ds:uri="http://schemas.microsoft.com/office/2006/metadata/properties"/>
    <ds:schemaRef ds:uri="http://schemas.microsoft.com/office/2006/documentManagement/types"/>
    <ds:schemaRef ds:uri="3e70ad48-2dbb-4840-854d-17419981058e"/>
    <ds:schemaRef ds:uri="http://purl.org/dc/terms/"/>
    <ds:schemaRef ds:uri="http://schemas.openxmlformats.org/package/2006/metadata/core-properties"/>
    <ds:schemaRef ds:uri="b2760fc6-0594-407e-87c6-5506db99eec0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PRÁCE_2015[24602]</Template>
  <TotalTime>6</TotalTime>
  <Pages>2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Iva Staňková</dc:creator>
  <cp:keywords/>
  <cp:lastModifiedBy>Iva Staňková</cp:lastModifiedBy>
  <cp:revision>5</cp:revision>
  <cp:lastPrinted>2012-04-25T08:21:00Z</cp:lastPrinted>
  <dcterms:created xsi:type="dcterms:W3CDTF">2024-04-30T11:39:00Z</dcterms:created>
  <dcterms:modified xsi:type="dcterms:W3CDTF">2024-05-07T07:10:00Z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