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C50B27" w14:paraId="705A672A" w14:textId="77777777" w:rsidTr="00C50B27">
        <w:tc>
          <w:tcPr>
            <w:tcW w:w="9828" w:type="dxa"/>
            <w:gridSpan w:val="9"/>
          </w:tcPr>
          <w:p w14:paraId="65B51E5B" w14:textId="77777777" w:rsidR="006847E2" w:rsidRPr="00C50B27" w:rsidRDefault="006847E2" w:rsidP="00CA7D64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 xml:space="preserve">POSUDEK </w:t>
            </w:r>
            <w:r w:rsidR="00F1326B">
              <w:rPr>
                <w:b/>
                <w:sz w:val="22"/>
                <w:szCs w:val="22"/>
              </w:rPr>
              <w:t>OPONENTA</w:t>
            </w:r>
            <w:r w:rsidRPr="00C50B27">
              <w:rPr>
                <w:b/>
                <w:sz w:val="22"/>
                <w:szCs w:val="22"/>
              </w:rPr>
              <w:t xml:space="preserve"> </w:t>
            </w:r>
            <w:r w:rsidR="00CA7D64">
              <w:rPr>
                <w:b/>
                <w:sz w:val="22"/>
                <w:szCs w:val="22"/>
              </w:rPr>
              <w:t>BAKALÁŘSKÉ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6847E2" w:rsidRPr="00C50B27" w14:paraId="2CC79586" w14:textId="77777777" w:rsidTr="00C50B27">
        <w:tc>
          <w:tcPr>
            <w:tcW w:w="2808" w:type="dxa"/>
          </w:tcPr>
          <w:p w14:paraId="5734BBDB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14:paraId="1D17954E" w14:textId="418D1133" w:rsidR="006847E2" w:rsidRPr="007D710A" w:rsidRDefault="00FD21CF" w:rsidP="00362AB0">
            <w:pPr>
              <w:rPr>
                <w:sz w:val="22"/>
                <w:szCs w:val="22"/>
              </w:rPr>
            </w:pPr>
            <w:r w:rsidRPr="00FD21CF">
              <w:rPr>
                <w:sz w:val="22"/>
                <w:szCs w:val="22"/>
              </w:rPr>
              <w:t>Vladana Trvajová</w:t>
            </w:r>
          </w:p>
        </w:tc>
      </w:tr>
      <w:tr w:rsidR="006847E2" w:rsidRPr="00C50B27" w14:paraId="2CBF30E2" w14:textId="77777777" w:rsidTr="00C50B27">
        <w:tc>
          <w:tcPr>
            <w:tcW w:w="2808" w:type="dxa"/>
          </w:tcPr>
          <w:p w14:paraId="7FBFF464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14:paraId="020FA1CF" w14:textId="348B565F" w:rsidR="006847E2" w:rsidRPr="007D710A" w:rsidRDefault="00FD21CF" w:rsidP="000E0B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  <w:r w:rsidRPr="00FD21CF">
              <w:rPr>
                <w:sz w:val="22"/>
                <w:szCs w:val="22"/>
              </w:rPr>
              <w:t>nalýza procesu vzniku sociální poradny</w:t>
            </w:r>
          </w:p>
        </w:tc>
      </w:tr>
      <w:tr w:rsidR="006847E2" w:rsidRPr="00C50B27" w14:paraId="21CDDB4D" w14:textId="77777777" w:rsidTr="00C50B27">
        <w:tc>
          <w:tcPr>
            <w:tcW w:w="2808" w:type="dxa"/>
          </w:tcPr>
          <w:p w14:paraId="3DC307CD" w14:textId="77777777" w:rsidR="006847E2" w:rsidRPr="00C50B27" w:rsidRDefault="007553A2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Oponent</w:t>
            </w:r>
            <w:r w:rsidR="006847E2" w:rsidRPr="00C50B27">
              <w:rPr>
                <w:sz w:val="22"/>
                <w:szCs w:val="22"/>
              </w:rPr>
              <w:t xml:space="preserve"> práce</w:t>
            </w:r>
          </w:p>
        </w:tc>
        <w:tc>
          <w:tcPr>
            <w:tcW w:w="7020" w:type="dxa"/>
            <w:gridSpan w:val="8"/>
          </w:tcPr>
          <w:p w14:paraId="7E0F08B4" w14:textId="44979E01" w:rsidR="006847E2" w:rsidRPr="007D710A" w:rsidRDefault="00E07C2E" w:rsidP="00362AB0">
            <w:pPr>
              <w:rPr>
                <w:sz w:val="22"/>
                <w:szCs w:val="22"/>
              </w:rPr>
            </w:pPr>
            <w:r w:rsidRPr="007D710A">
              <w:rPr>
                <w:sz w:val="22"/>
                <w:szCs w:val="22"/>
              </w:rPr>
              <w:t>PhDr. Iva Staňková, Ph.D.</w:t>
            </w:r>
          </w:p>
        </w:tc>
      </w:tr>
      <w:tr w:rsidR="006847E2" w:rsidRPr="00C50B27" w14:paraId="40F57C94" w14:textId="77777777" w:rsidTr="00C50B27">
        <w:tc>
          <w:tcPr>
            <w:tcW w:w="2808" w:type="dxa"/>
          </w:tcPr>
          <w:p w14:paraId="7162E0D4" w14:textId="77667EAE" w:rsidR="006847E2" w:rsidRPr="00C50B27" w:rsidRDefault="001B1F0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Studijní program</w:t>
            </w:r>
          </w:p>
        </w:tc>
        <w:tc>
          <w:tcPr>
            <w:tcW w:w="7020" w:type="dxa"/>
            <w:gridSpan w:val="8"/>
          </w:tcPr>
          <w:p w14:paraId="79580645" w14:textId="04F2F0B4" w:rsidR="006847E2" w:rsidRPr="007D710A" w:rsidRDefault="00E07C2E" w:rsidP="00362AB0">
            <w:pPr>
              <w:rPr>
                <w:sz w:val="22"/>
                <w:szCs w:val="22"/>
              </w:rPr>
            </w:pPr>
            <w:r w:rsidRPr="007D710A">
              <w:rPr>
                <w:sz w:val="22"/>
                <w:szCs w:val="22"/>
              </w:rPr>
              <w:t>Sociální pedagogika</w:t>
            </w:r>
          </w:p>
        </w:tc>
      </w:tr>
      <w:tr w:rsidR="006847E2" w:rsidRPr="00C50B27" w14:paraId="6EA7D051" w14:textId="77777777" w:rsidTr="00C50B27">
        <w:tc>
          <w:tcPr>
            <w:tcW w:w="2808" w:type="dxa"/>
          </w:tcPr>
          <w:p w14:paraId="24B908D1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14:paraId="6994059A" w14:textId="38D5526C" w:rsidR="006847E2" w:rsidRPr="007D710A" w:rsidRDefault="00FD21CF" w:rsidP="000E0B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Kombinovaná</w:t>
            </w:r>
          </w:p>
        </w:tc>
      </w:tr>
      <w:tr w:rsidR="006847E2" w:rsidRPr="00C50B27" w14:paraId="19AECC25" w14:textId="77777777" w:rsidTr="00C50B27">
        <w:tc>
          <w:tcPr>
            <w:tcW w:w="2808" w:type="dxa"/>
            <w:vAlign w:val="center"/>
          </w:tcPr>
          <w:p w14:paraId="36EF986E" w14:textId="77777777" w:rsidR="006847E2" w:rsidRPr="00C50B27" w:rsidRDefault="006847E2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14:paraId="20B7881C" w14:textId="77777777" w:rsidR="006847E2" w:rsidRPr="00C50B27" w:rsidRDefault="006847E2" w:rsidP="00C50B27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14:paraId="3BED4CF9" w14:textId="77777777" w:rsidR="006847E2" w:rsidRPr="00C50B27" w:rsidRDefault="006847E2" w:rsidP="00C50B27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6847E2" w:rsidRPr="00C50B27" w14:paraId="109C9E05" w14:textId="77777777" w:rsidTr="00C50B27">
        <w:tc>
          <w:tcPr>
            <w:tcW w:w="9828" w:type="dxa"/>
            <w:gridSpan w:val="9"/>
            <w:shd w:val="clear" w:color="auto" w:fill="A6A6A6"/>
          </w:tcPr>
          <w:p w14:paraId="61DA5931" w14:textId="77777777" w:rsidR="006847E2" w:rsidRPr="00C50B27" w:rsidRDefault="006847E2" w:rsidP="00C50B27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6847E2" w:rsidRPr="00C50B27" w14:paraId="4E51E27D" w14:textId="77777777" w:rsidTr="00C50B27">
        <w:tc>
          <w:tcPr>
            <w:tcW w:w="6791" w:type="dxa"/>
            <w:gridSpan w:val="3"/>
          </w:tcPr>
          <w:p w14:paraId="6366EAE6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14:paraId="7E4E6586" w14:textId="60FDB44B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2099BC12" w14:textId="7F0E72FC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44D0B1B7" w14:textId="38B4B573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153E95A5" w14:textId="2D3F84E2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1CFF9E74" w14:textId="0F5B32B3" w:rsidR="006847E2" w:rsidRPr="00C50B27" w:rsidRDefault="00F2156A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14:paraId="156E94DF" w14:textId="0E9DB19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14:paraId="2718AD0A" w14:textId="77777777" w:rsidTr="00C50B27">
        <w:tc>
          <w:tcPr>
            <w:tcW w:w="6791" w:type="dxa"/>
            <w:gridSpan w:val="3"/>
          </w:tcPr>
          <w:p w14:paraId="366AA715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 w:rsidR="00B411DB">
              <w:rPr>
                <w:sz w:val="22"/>
                <w:szCs w:val="22"/>
              </w:rPr>
              <w:t xml:space="preserve"> (odborná úroveň</w:t>
            </w:r>
            <w:r w:rsidR="005C219A" w:rsidRPr="00C50B27">
              <w:rPr>
                <w:sz w:val="22"/>
                <w:szCs w:val="22"/>
              </w:rPr>
              <w:t xml:space="preserve"> textu, gramatická </w:t>
            </w:r>
            <w:r w:rsidR="005C219A"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14:paraId="3498AA05" w14:textId="223A8806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5FBF500A" w14:textId="56D75BAE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496E81C0" w14:textId="07A1CE01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2F746EBB" w14:textId="676EC19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20C8B674" w14:textId="7B992380" w:rsidR="006847E2" w:rsidRPr="00C50B27" w:rsidRDefault="00F2156A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14:paraId="4F0C54A9" w14:textId="3D67C851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14:paraId="1E562327" w14:textId="77777777" w:rsidTr="00C50B27">
        <w:tc>
          <w:tcPr>
            <w:tcW w:w="6791" w:type="dxa"/>
            <w:gridSpan w:val="3"/>
          </w:tcPr>
          <w:p w14:paraId="78B323B5" w14:textId="77777777" w:rsidR="006847E2" w:rsidRPr="00C50B27" w:rsidRDefault="006847E2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 w:rsidR="00B411DB"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 w:rsidR="00B411DB"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14:paraId="0B6DD71C" w14:textId="3A810CD2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0FE2067F" w14:textId="2633296E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6D1FE7E3" w14:textId="3C05B9ED" w:rsidR="006847E2" w:rsidRPr="00C50B27" w:rsidRDefault="006847E2" w:rsidP="004E6E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7C0FE0AE" w14:textId="6568ABF1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082B5EBD" w14:textId="3CF3D55E" w:rsidR="006847E2" w:rsidRPr="00C50B27" w:rsidRDefault="00F2156A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14:paraId="02DE1EF4" w14:textId="517CAB19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14:paraId="3761639A" w14:textId="7777777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14:paraId="698F3E99" w14:textId="41DC8FBE" w:rsidR="006847E2" w:rsidRPr="00C50B27" w:rsidRDefault="00BB5231" w:rsidP="00C50B27">
            <w:pPr>
              <w:jc w:val="center"/>
              <w:rPr>
                <w:sz w:val="22"/>
                <w:szCs w:val="22"/>
              </w:rPr>
            </w:pPr>
            <w:r w:rsidRPr="00F66479">
              <w:rPr>
                <w:b/>
                <w:color w:val="FFFFFF" w:themeColor="background1"/>
                <w:sz w:val="22"/>
                <w:szCs w:val="22"/>
              </w:rPr>
              <w:t>Teoretická východiska práce</w:t>
            </w:r>
          </w:p>
        </w:tc>
      </w:tr>
      <w:tr w:rsidR="006847E2" w:rsidRPr="00C50B27" w14:paraId="05854982" w14:textId="77777777" w:rsidTr="00C50B27">
        <w:tc>
          <w:tcPr>
            <w:tcW w:w="6791" w:type="dxa"/>
            <w:gridSpan w:val="3"/>
          </w:tcPr>
          <w:p w14:paraId="2E36D3A1" w14:textId="77777777" w:rsidR="006847E2" w:rsidRPr="00C50B27" w:rsidRDefault="005C219A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14:paraId="08618250" w14:textId="6350DFE2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1FD0DABB" w14:textId="11DB6685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2A63FD18" w14:textId="7648548E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58F14E4B" w14:textId="714D5854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3C558583" w14:textId="041BE58D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37EFCC81" w14:textId="53B32C69" w:rsidR="006847E2" w:rsidRPr="00C50B27" w:rsidRDefault="00F2156A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</w:t>
            </w:r>
          </w:p>
        </w:tc>
      </w:tr>
      <w:tr w:rsidR="006847E2" w:rsidRPr="00C50B27" w14:paraId="1CAC42DD" w14:textId="77777777" w:rsidTr="00C50B27">
        <w:tc>
          <w:tcPr>
            <w:tcW w:w="6791" w:type="dxa"/>
            <w:gridSpan w:val="3"/>
          </w:tcPr>
          <w:p w14:paraId="6561AF21" w14:textId="77777777" w:rsidR="006847E2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14:paraId="6F8879F3" w14:textId="3BCC2CF9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61BB4DDF" w14:textId="30A9DD09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69A741BF" w14:textId="328700D1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50921F24" w14:textId="072293E1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10C1915B" w14:textId="3F427EE9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6CF20B66" w14:textId="381CE3DF" w:rsidR="006847E2" w:rsidRPr="00C50B27" w:rsidRDefault="00F2156A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</w:t>
            </w:r>
          </w:p>
        </w:tc>
      </w:tr>
      <w:tr w:rsidR="005C219A" w:rsidRPr="00C50B27" w14:paraId="6142B127" w14:textId="77777777" w:rsidTr="00C50B27">
        <w:tc>
          <w:tcPr>
            <w:tcW w:w="6791" w:type="dxa"/>
            <w:gridSpan w:val="3"/>
          </w:tcPr>
          <w:p w14:paraId="178DE70A" w14:textId="77777777" w:rsidR="005C219A" w:rsidRPr="00C50B27" w:rsidRDefault="0055255D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 w:rsidR="00B411DB">
              <w:rPr>
                <w:sz w:val="22"/>
                <w:szCs w:val="22"/>
              </w:rPr>
              <w:t xml:space="preserve">levantních zdrojů, odbornost </w:t>
            </w:r>
            <w:r w:rsidR="00B411DB"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14:paraId="39E51A70" w14:textId="7F916660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2534102F" w14:textId="659C09D4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595D9837" w14:textId="69640CA1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76A55835" w14:textId="750B75CD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4035EE7A" w14:textId="3BEC0CE2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700A96A8" w14:textId="475EB807" w:rsidR="005C219A" w:rsidRPr="00C50B27" w:rsidRDefault="00F2156A" w:rsidP="00B514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</w:t>
            </w:r>
          </w:p>
        </w:tc>
      </w:tr>
      <w:tr w:rsidR="005C219A" w:rsidRPr="00C50B27" w14:paraId="611CB816" w14:textId="7777777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14:paraId="56930467" w14:textId="6FA6737C" w:rsidR="005C219A" w:rsidRPr="00DD7874" w:rsidRDefault="00BB5231" w:rsidP="00C50B27">
            <w:pPr>
              <w:jc w:val="center"/>
              <w:rPr>
                <w:b/>
                <w:sz w:val="22"/>
                <w:szCs w:val="22"/>
              </w:rPr>
            </w:pPr>
            <w:r w:rsidRPr="00F66479">
              <w:rPr>
                <w:b/>
                <w:color w:val="FFFFFF" w:themeColor="background1"/>
                <w:sz w:val="22"/>
                <w:szCs w:val="22"/>
              </w:rPr>
              <w:t>Empirická část práce</w:t>
            </w:r>
          </w:p>
        </w:tc>
      </w:tr>
      <w:tr w:rsidR="0055255D" w:rsidRPr="00C50B27" w14:paraId="79B58AE1" w14:textId="77777777" w:rsidTr="00C50B27">
        <w:tc>
          <w:tcPr>
            <w:tcW w:w="6791" w:type="dxa"/>
            <w:gridSpan w:val="3"/>
          </w:tcPr>
          <w:p w14:paraId="25CF0793" w14:textId="77777777" w:rsidR="0055255D" w:rsidRPr="00C50B27" w:rsidRDefault="0055255D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 w:rsidR="00B411DB"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14:paraId="1262553E" w14:textId="2F12B748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616CDFE6" w14:textId="514DFE5B" w:rsidR="0055255D" w:rsidRPr="00C50B27" w:rsidRDefault="0055255D" w:rsidP="002A4B7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28D6531F" w14:textId="7851DB4F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413F9A90" w14:textId="1A0AFA31" w:rsidR="0055255D" w:rsidRPr="00C50B27" w:rsidRDefault="00C9605B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14:paraId="40195909" w14:textId="3A61644E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27797621" w14:textId="6DEA294E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14:paraId="24825847" w14:textId="77777777" w:rsidTr="00C50B27">
        <w:tc>
          <w:tcPr>
            <w:tcW w:w="6791" w:type="dxa"/>
            <w:gridSpan w:val="3"/>
          </w:tcPr>
          <w:p w14:paraId="449DD119" w14:textId="77777777"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 w:rsidR="00B411DB"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 w:rsidR="00B411DB"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14:paraId="756B938E" w14:textId="7C0E0943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3B08A8DF" w14:textId="5CEF6575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56433745" w14:textId="2BD12EE1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6BAC3E1C" w14:textId="46661725" w:rsidR="0055255D" w:rsidRPr="00C50B27" w:rsidRDefault="0055255D" w:rsidP="00895F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49D7B587" w14:textId="4C467793" w:rsidR="0055255D" w:rsidRPr="00C50B27" w:rsidRDefault="00895FB3" w:rsidP="00895F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14:paraId="735BD189" w14:textId="6C0AE96A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14:paraId="5BFE77D2" w14:textId="77777777" w:rsidTr="00C50B27">
        <w:tc>
          <w:tcPr>
            <w:tcW w:w="6791" w:type="dxa"/>
            <w:gridSpan w:val="3"/>
          </w:tcPr>
          <w:p w14:paraId="378157A9" w14:textId="77777777"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14:paraId="780CCD40" w14:textId="34581B3E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1E2B0ECE" w14:textId="418653D0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74E3C6BB" w14:textId="42B2C8DA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614BE23A" w14:textId="200E2901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3732B34C" w14:textId="646CDB11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2F15377D" w14:textId="3F1D0427" w:rsidR="0055255D" w:rsidRPr="00C50B27" w:rsidRDefault="00F16741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</w:t>
            </w:r>
          </w:p>
        </w:tc>
      </w:tr>
      <w:tr w:rsidR="0055255D" w:rsidRPr="00C50B27" w14:paraId="000E8953" w14:textId="77777777" w:rsidTr="00C50B27">
        <w:tc>
          <w:tcPr>
            <w:tcW w:w="6791" w:type="dxa"/>
            <w:gridSpan w:val="3"/>
          </w:tcPr>
          <w:p w14:paraId="4C47A315" w14:textId="77777777" w:rsidR="0055255D" w:rsidRPr="00C50B27" w:rsidRDefault="0055255D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14:paraId="734836C4" w14:textId="390859AC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3469EAC0" w14:textId="594A31CC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5E5F90CE" w14:textId="0B203D74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13430C80" w14:textId="5A47BCD1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0E433FED" w14:textId="57351200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44F82E21" w14:textId="2A006EEE" w:rsidR="0055255D" w:rsidRPr="00C50B27" w:rsidRDefault="00F16741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</w:t>
            </w:r>
          </w:p>
        </w:tc>
      </w:tr>
      <w:tr w:rsidR="00B411DB" w:rsidRPr="00C50B27" w14:paraId="2BBF5D65" w14:textId="77777777" w:rsidTr="00B411DB">
        <w:tc>
          <w:tcPr>
            <w:tcW w:w="9828" w:type="dxa"/>
            <w:gridSpan w:val="9"/>
            <w:shd w:val="clear" w:color="auto" w:fill="A6A6A6"/>
          </w:tcPr>
          <w:p w14:paraId="48B6E6C1" w14:textId="6263F0E9" w:rsidR="00B411DB" w:rsidRPr="00B411DB" w:rsidRDefault="00BB5231" w:rsidP="00B411DB">
            <w:pPr>
              <w:jc w:val="center"/>
              <w:rPr>
                <w:b/>
                <w:color w:val="FFFFFF"/>
                <w:sz w:val="22"/>
                <w:szCs w:val="22"/>
              </w:rPr>
            </w:pPr>
            <w:r w:rsidRPr="00F66479">
              <w:rPr>
                <w:b/>
                <w:color w:val="FFFFFF" w:themeColor="background1"/>
                <w:sz w:val="22"/>
                <w:szCs w:val="22"/>
              </w:rPr>
              <w:t>Celková kvalita a přínos práce</w:t>
            </w:r>
          </w:p>
        </w:tc>
      </w:tr>
      <w:tr w:rsidR="00B411DB" w:rsidRPr="00C50B27" w14:paraId="76E67B68" w14:textId="77777777" w:rsidTr="00C50B27">
        <w:tc>
          <w:tcPr>
            <w:tcW w:w="6791" w:type="dxa"/>
            <w:gridSpan w:val="3"/>
          </w:tcPr>
          <w:p w14:paraId="676EC6A7" w14:textId="77777777" w:rsidR="00B411DB" w:rsidRPr="00C50B27" w:rsidRDefault="00B411D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14:paraId="1FC7E224" w14:textId="5FE3A175"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523B4104" w14:textId="6EE23626"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463A0A4C" w14:textId="52C96802"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3BA9E944" w14:textId="58E0670B"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00669F83" w14:textId="33DDF0D5" w:rsidR="00B411DB" w:rsidRPr="00C50B27" w:rsidRDefault="00F16741" w:rsidP="00895F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14:paraId="7C0214D7" w14:textId="4558C9F2"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14:paraId="5D67107F" w14:textId="77777777" w:rsidTr="00C50B27">
        <w:tc>
          <w:tcPr>
            <w:tcW w:w="6791" w:type="dxa"/>
            <w:gridSpan w:val="3"/>
          </w:tcPr>
          <w:p w14:paraId="03194463" w14:textId="77777777"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14:paraId="7B614A53" w14:textId="4561F1A2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5E6D537B" w14:textId="774433AE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232873DF" w14:textId="13A7E654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61F1F1D9" w14:textId="3B9BDCC4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19D808BF" w14:textId="368DF637" w:rsidR="00B411DB" w:rsidRPr="00C50B27" w:rsidRDefault="00895FB3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14:paraId="0FD444FB" w14:textId="7A482D8A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14:paraId="58B32DDD" w14:textId="77777777" w:rsidTr="00C50B27">
        <w:tc>
          <w:tcPr>
            <w:tcW w:w="9828" w:type="dxa"/>
            <w:gridSpan w:val="9"/>
          </w:tcPr>
          <w:p w14:paraId="55F0C4A2" w14:textId="77777777"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Odůvodnění hodnocení práce (silné a slabé stránky práce):</w:t>
            </w:r>
          </w:p>
          <w:p w14:paraId="10B4554B" w14:textId="77777777" w:rsidR="00B411DB" w:rsidRPr="00C50B27" w:rsidRDefault="00B411DB" w:rsidP="00362AB0">
            <w:pPr>
              <w:rPr>
                <w:sz w:val="22"/>
                <w:szCs w:val="22"/>
              </w:rPr>
            </w:pPr>
          </w:p>
          <w:p w14:paraId="1BD3A64B" w14:textId="77777777" w:rsidR="00E07C2E" w:rsidRDefault="00E07C2E" w:rsidP="00E07C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Silné stránky:</w:t>
            </w:r>
          </w:p>
          <w:p w14:paraId="085A17AE" w14:textId="71D3EB76" w:rsidR="001C0EAB" w:rsidRPr="00F2156A" w:rsidRDefault="00081FFA" w:rsidP="00C7341D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F2156A">
              <w:rPr>
                <w:sz w:val="22"/>
                <w:szCs w:val="22"/>
              </w:rPr>
              <w:t>Kvituji ú</w:t>
            </w:r>
            <w:r w:rsidR="002F3CAC" w:rsidRPr="00F2156A">
              <w:rPr>
                <w:sz w:val="22"/>
                <w:szCs w:val="22"/>
              </w:rPr>
              <w:t>zce zaměřené, originální téma</w:t>
            </w:r>
            <w:r w:rsidRPr="00F2156A">
              <w:rPr>
                <w:sz w:val="22"/>
                <w:szCs w:val="22"/>
              </w:rPr>
              <w:t xml:space="preserve"> bakalářské práce.</w:t>
            </w:r>
          </w:p>
          <w:p w14:paraId="2B03D2AD" w14:textId="77777777" w:rsidR="00F2156A" w:rsidRPr="00F2156A" w:rsidRDefault="00F2156A" w:rsidP="008B4663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F2156A">
              <w:rPr>
                <w:sz w:val="22"/>
                <w:szCs w:val="22"/>
              </w:rPr>
              <w:t>Zajímavě nastavené výzkumné cíle.</w:t>
            </w:r>
          </w:p>
          <w:p w14:paraId="43A1E9E9" w14:textId="77777777" w:rsidR="002F3CAC" w:rsidRPr="00081FFA" w:rsidRDefault="002F3CAC" w:rsidP="00F2156A">
            <w:pPr>
              <w:pStyle w:val="Odstavecseseznamem"/>
              <w:rPr>
                <w:color w:val="FF0000"/>
                <w:sz w:val="22"/>
                <w:szCs w:val="22"/>
              </w:rPr>
            </w:pPr>
          </w:p>
          <w:p w14:paraId="20F5FADB" w14:textId="359775EC" w:rsidR="00E07C2E" w:rsidRDefault="00E07C2E" w:rsidP="00E07C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Slabé stránky:</w:t>
            </w:r>
          </w:p>
          <w:p w14:paraId="5334D8FA" w14:textId="77777777" w:rsidR="00A56C69" w:rsidRDefault="00081FFA" w:rsidP="00C77B1F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081FFA">
              <w:rPr>
                <w:sz w:val="22"/>
                <w:szCs w:val="22"/>
              </w:rPr>
              <w:t xml:space="preserve">Obsahově velmi chudá teoretická část práce. První kapitola čítá něco málo přes jednu stranu textu, druhá kapitola cca dvě a půl strany textu. </w:t>
            </w:r>
          </w:p>
          <w:p w14:paraId="49B31042" w14:textId="522C1233" w:rsidR="00A56C69" w:rsidRDefault="00A56C69" w:rsidP="00C77B1F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Nedostatečná </w:t>
            </w:r>
            <w:r w:rsidR="00081FFA">
              <w:rPr>
                <w:sz w:val="22"/>
                <w:szCs w:val="22"/>
              </w:rPr>
              <w:t>analyticko-syntetick</w:t>
            </w:r>
            <w:r>
              <w:rPr>
                <w:sz w:val="22"/>
                <w:szCs w:val="22"/>
              </w:rPr>
              <w:t>á</w:t>
            </w:r>
            <w:r w:rsidR="00081FFA">
              <w:rPr>
                <w:sz w:val="22"/>
                <w:szCs w:val="22"/>
              </w:rPr>
              <w:t xml:space="preserve"> prác</w:t>
            </w:r>
            <w:r>
              <w:rPr>
                <w:sz w:val="22"/>
                <w:szCs w:val="22"/>
              </w:rPr>
              <w:t>e s klíčovými tématy v rámci psaní odborného textu.</w:t>
            </w:r>
          </w:p>
          <w:p w14:paraId="64AD5FB8" w14:textId="7889634A" w:rsidR="00081FFA" w:rsidRPr="00F2156A" w:rsidRDefault="00F2156A" w:rsidP="00C77B1F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Studentka pracovala</w:t>
            </w:r>
            <w:r w:rsidRPr="00F2156A">
              <w:rPr>
                <w:sz w:val="22"/>
                <w:szCs w:val="22"/>
              </w:rPr>
              <w:t xml:space="preserve"> s velmi úzkým portfoliem odborných zdrojů.</w:t>
            </w:r>
          </w:p>
          <w:p w14:paraId="1131D736" w14:textId="77777777" w:rsidR="00F2156A" w:rsidRPr="00F2156A" w:rsidRDefault="00F2156A" w:rsidP="00C77B1F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F2156A">
              <w:rPr>
                <w:sz w:val="22"/>
                <w:szCs w:val="22"/>
              </w:rPr>
              <w:t>V popisu výzkumu je velké množství parafrázované odborné metodologické literatury na úkor informací o vlastním výzkumném šetření.</w:t>
            </w:r>
          </w:p>
          <w:p w14:paraId="709F6D44" w14:textId="054E089D" w:rsidR="00F16741" w:rsidRPr="00F16741" w:rsidRDefault="00F16741" w:rsidP="002E69F6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F16741">
              <w:rPr>
                <w:sz w:val="22"/>
                <w:szCs w:val="22"/>
              </w:rPr>
              <w:t xml:space="preserve">Velmi ambiciózně nastavené výzkumné cíle, avšak pouze jedna </w:t>
            </w:r>
            <w:r w:rsidR="00A56C69">
              <w:rPr>
                <w:sz w:val="22"/>
                <w:szCs w:val="22"/>
              </w:rPr>
              <w:t xml:space="preserve">(a to </w:t>
            </w:r>
            <w:r w:rsidRPr="00F16741">
              <w:rPr>
                <w:sz w:val="22"/>
                <w:szCs w:val="22"/>
              </w:rPr>
              <w:t>hlavní</w:t>
            </w:r>
            <w:r w:rsidR="00A56C69">
              <w:rPr>
                <w:sz w:val="22"/>
                <w:szCs w:val="22"/>
              </w:rPr>
              <w:t>)</w:t>
            </w:r>
            <w:r w:rsidRPr="00F16741">
              <w:rPr>
                <w:sz w:val="22"/>
                <w:szCs w:val="22"/>
              </w:rPr>
              <w:t xml:space="preserve"> výzkumná otázka, která široké (a musím říci zajímavé) cíle zužuje na zkoumání proměnné </w:t>
            </w:r>
            <w:r w:rsidR="00A56C69">
              <w:rPr>
                <w:sz w:val="22"/>
                <w:szCs w:val="22"/>
              </w:rPr>
              <w:t>-</w:t>
            </w:r>
            <w:r w:rsidRPr="00F16741">
              <w:rPr>
                <w:sz w:val="22"/>
                <w:szCs w:val="22"/>
              </w:rPr>
              <w:t xml:space="preserve">  </w:t>
            </w:r>
            <w:r w:rsidRPr="00A56C69">
              <w:rPr>
                <w:i/>
                <w:sz w:val="22"/>
                <w:szCs w:val="22"/>
              </w:rPr>
              <w:t>„klíčové problémy a úskalí při vzniku odborného sociálního poradenství“</w:t>
            </w:r>
            <w:r>
              <w:rPr>
                <w:sz w:val="22"/>
                <w:szCs w:val="22"/>
              </w:rPr>
              <w:t xml:space="preserve"> </w:t>
            </w:r>
            <w:r w:rsidR="00A56C69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s. 19</w:t>
            </w:r>
            <w:r w:rsidR="00A56C69">
              <w:rPr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>. Tento nesoulad mezi výzkumnými cíli a otázkou se odrazil ve sběru dat i ve výsledných interpretacích. Možná bylo částečně odpovězeno na hlavní VO. Cíle však naplněny nebyly. Upustila snad od nich st</w:t>
            </w:r>
            <w:bookmarkStart w:id="0" w:name="_GoBack"/>
            <w:bookmarkEnd w:id="0"/>
            <w:r>
              <w:rPr>
                <w:sz w:val="22"/>
                <w:szCs w:val="22"/>
              </w:rPr>
              <w:t xml:space="preserve">udentka během realizace výzkumného šetření? Byla </w:t>
            </w:r>
            <w:r w:rsidRPr="00F16741">
              <w:rPr>
                <w:sz w:val="22"/>
                <w:szCs w:val="22"/>
              </w:rPr>
              <w:t>v časové tísni?</w:t>
            </w:r>
          </w:p>
          <w:p w14:paraId="20ACC48D" w14:textId="7204A0F1" w:rsidR="00F16741" w:rsidRPr="00A56C69" w:rsidRDefault="00F16741" w:rsidP="00207E60">
            <w:pPr>
              <w:pStyle w:val="Odstavecseseznamem"/>
              <w:numPr>
                <w:ilvl w:val="0"/>
                <w:numId w:val="1"/>
              </w:numPr>
              <w:rPr>
                <w:i/>
                <w:sz w:val="22"/>
                <w:szCs w:val="22"/>
              </w:rPr>
            </w:pPr>
            <w:r w:rsidRPr="00F16741">
              <w:rPr>
                <w:sz w:val="22"/>
                <w:szCs w:val="22"/>
              </w:rPr>
              <w:t>Hraniční rozsah práce, cca 27 normostran vlastního textu (bez příloh).</w:t>
            </w:r>
          </w:p>
          <w:p w14:paraId="369F28D9" w14:textId="74C9B872" w:rsidR="00A56C69" w:rsidRDefault="00A56C69" w:rsidP="00A56C69"/>
          <w:p w14:paraId="79B5E838" w14:textId="7565B89F" w:rsidR="00A56C69" w:rsidRPr="00A56C69" w:rsidRDefault="00A56C69" w:rsidP="00A56C69">
            <w:pPr>
              <w:jc w:val="both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Studentka neprokázala dovednosti spojené s psaním </w:t>
            </w:r>
            <w:r>
              <w:rPr>
                <w:sz w:val="22"/>
                <w:szCs w:val="22"/>
              </w:rPr>
              <w:t>odborného textu, ani své kompetence v oblasti metodologie a zkoumání sociálně-pedagogický jevů. Práci považuji za nedostatečnou v obou částech.</w:t>
            </w:r>
          </w:p>
          <w:p w14:paraId="602081A4" w14:textId="77777777" w:rsidR="00F16741" w:rsidRPr="00F16741" w:rsidRDefault="00F16741" w:rsidP="00F16741">
            <w:pPr>
              <w:pStyle w:val="Odstavecseseznamem"/>
              <w:rPr>
                <w:i/>
                <w:color w:val="FF0000"/>
                <w:sz w:val="22"/>
                <w:szCs w:val="22"/>
              </w:rPr>
            </w:pPr>
          </w:p>
          <w:p w14:paraId="39C8CFEB" w14:textId="77777777" w:rsidR="00E07C2E" w:rsidRDefault="00E07C2E" w:rsidP="00E07C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Práci doporučuji k obhajobě.</w:t>
            </w:r>
          </w:p>
          <w:p w14:paraId="3E5EDF8E" w14:textId="1CDAA6C1" w:rsidR="00F1326B" w:rsidRPr="00C50B27" w:rsidRDefault="00F1326B" w:rsidP="00362AB0">
            <w:pPr>
              <w:rPr>
                <w:sz w:val="22"/>
                <w:szCs w:val="22"/>
              </w:rPr>
            </w:pPr>
          </w:p>
        </w:tc>
      </w:tr>
      <w:tr w:rsidR="00B411DB" w:rsidRPr="00C50B27" w14:paraId="7A00D560" w14:textId="77777777" w:rsidTr="00C50B27">
        <w:tc>
          <w:tcPr>
            <w:tcW w:w="9828" w:type="dxa"/>
            <w:gridSpan w:val="9"/>
          </w:tcPr>
          <w:p w14:paraId="6CF36AF9" w14:textId="77777777"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Otázky k obhajobě:</w:t>
            </w:r>
          </w:p>
          <w:p w14:paraId="515BBDAE" w14:textId="77777777" w:rsidR="00B411DB" w:rsidRPr="00C50B27" w:rsidRDefault="00B411DB" w:rsidP="00362AB0">
            <w:pPr>
              <w:rPr>
                <w:sz w:val="22"/>
                <w:szCs w:val="22"/>
              </w:rPr>
            </w:pPr>
          </w:p>
          <w:p w14:paraId="04306460" w14:textId="67AC1755" w:rsidR="002F552A" w:rsidRDefault="002A4B7F" w:rsidP="002F55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 </w:t>
            </w:r>
            <w:r w:rsidR="00F16741">
              <w:rPr>
                <w:sz w:val="22"/>
                <w:szCs w:val="22"/>
              </w:rPr>
              <w:t xml:space="preserve">Vyjádřete se </w:t>
            </w:r>
            <w:r w:rsidR="00A56C69">
              <w:rPr>
                <w:sz w:val="22"/>
                <w:szCs w:val="22"/>
              </w:rPr>
              <w:t xml:space="preserve">k </w:t>
            </w:r>
            <w:r w:rsidR="00F16741">
              <w:rPr>
                <w:sz w:val="22"/>
                <w:szCs w:val="22"/>
              </w:rPr>
              <w:t>nedostatečnostem práce.</w:t>
            </w:r>
            <w:r w:rsidR="002F3CAC">
              <w:rPr>
                <w:sz w:val="22"/>
                <w:szCs w:val="22"/>
              </w:rPr>
              <w:t xml:space="preserve"> </w:t>
            </w:r>
          </w:p>
          <w:p w14:paraId="6BBE2E3D" w14:textId="097C64B7" w:rsidR="002F552A" w:rsidRPr="00C50B27" w:rsidRDefault="002F552A" w:rsidP="002F552A">
            <w:pPr>
              <w:rPr>
                <w:sz w:val="22"/>
                <w:szCs w:val="22"/>
              </w:rPr>
            </w:pPr>
          </w:p>
        </w:tc>
      </w:tr>
      <w:tr w:rsidR="00B411DB" w:rsidRPr="00C50B27" w14:paraId="65B222E5" w14:textId="77777777" w:rsidTr="00C50B27">
        <w:tc>
          <w:tcPr>
            <w:tcW w:w="6791" w:type="dxa"/>
            <w:gridSpan w:val="3"/>
          </w:tcPr>
          <w:p w14:paraId="0D06CC2C" w14:textId="77777777"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lastRenderedPageBreak/>
              <w:t>Celkové hodnocení</w:t>
            </w:r>
            <w:r w:rsidRPr="00C50B27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14:paraId="58D3770B" w14:textId="62414A54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14:paraId="438AD0A4" w14:textId="1A448996" w:rsidR="00B411DB" w:rsidRPr="00C7341D" w:rsidRDefault="00B411DB" w:rsidP="00C50B2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06" w:type="dxa"/>
          </w:tcPr>
          <w:p w14:paraId="3F72EFC8" w14:textId="09D74E1A" w:rsidR="00B411DB" w:rsidRPr="002A4B7F" w:rsidRDefault="00B411DB" w:rsidP="00C50B2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07" w:type="dxa"/>
          </w:tcPr>
          <w:p w14:paraId="37659B15" w14:textId="6DAC6DA2" w:rsidR="00B411DB" w:rsidRPr="00237A45" w:rsidRDefault="00B411DB" w:rsidP="00C50B2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06" w:type="dxa"/>
          </w:tcPr>
          <w:p w14:paraId="4FFB3CC9" w14:textId="5DDA347C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</w:tcPr>
          <w:p w14:paraId="7457C1C9" w14:textId="0AF6E381" w:rsidR="00B411DB" w:rsidRPr="00892070" w:rsidRDefault="00F16741" w:rsidP="00C50B2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F</w:t>
            </w:r>
          </w:p>
        </w:tc>
      </w:tr>
      <w:tr w:rsidR="00B411DB" w:rsidRPr="00C50B27" w14:paraId="74347611" w14:textId="77777777" w:rsidTr="00C50B27">
        <w:tc>
          <w:tcPr>
            <w:tcW w:w="4068" w:type="dxa"/>
            <w:gridSpan w:val="2"/>
            <w:vAlign w:val="center"/>
          </w:tcPr>
          <w:p w14:paraId="7DF1942A" w14:textId="3BE11639" w:rsidR="00B411DB" w:rsidRPr="00C50B27" w:rsidRDefault="00B411DB" w:rsidP="00237A45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Datum:</w:t>
            </w:r>
            <w:r w:rsidR="00C7341D">
              <w:rPr>
                <w:sz w:val="22"/>
                <w:szCs w:val="22"/>
              </w:rPr>
              <w:t xml:space="preserve"> </w:t>
            </w:r>
            <w:r w:rsidR="00237A45">
              <w:rPr>
                <w:sz w:val="22"/>
                <w:szCs w:val="22"/>
              </w:rPr>
              <w:t>30</w:t>
            </w:r>
            <w:r w:rsidR="00C7341D">
              <w:rPr>
                <w:sz w:val="22"/>
                <w:szCs w:val="22"/>
              </w:rPr>
              <w:t xml:space="preserve">. </w:t>
            </w:r>
            <w:r w:rsidR="00DD7874">
              <w:rPr>
                <w:sz w:val="22"/>
                <w:szCs w:val="22"/>
              </w:rPr>
              <w:t>4</w:t>
            </w:r>
            <w:r w:rsidR="00C7341D">
              <w:rPr>
                <w:sz w:val="22"/>
                <w:szCs w:val="22"/>
              </w:rPr>
              <w:t>. 202</w:t>
            </w:r>
            <w:r w:rsidR="00DD7874">
              <w:rPr>
                <w:sz w:val="22"/>
                <w:szCs w:val="22"/>
              </w:rPr>
              <w:t>4</w:t>
            </w:r>
          </w:p>
        </w:tc>
        <w:tc>
          <w:tcPr>
            <w:tcW w:w="5760" w:type="dxa"/>
            <w:gridSpan w:val="7"/>
            <w:vAlign w:val="center"/>
          </w:tcPr>
          <w:p w14:paraId="37CDFB75" w14:textId="79579640"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Podpis:</w:t>
            </w:r>
            <w:r w:rsidR="00C7341D">
              <w:rPr>
                <w:sz w:val="22"/>
                <w:szCs w:val="22"/>
              </w:rPr>
              <w:t xml:space="preserve"> PhDr. Iva Staňková, Ph.D.</w:t>
            </w:r>
          </w:p>
        </w:tc>
      </w:tr>
    </w:tbl>
    <w:p w14:paraId="1BA25DB8" w14:textId="77777777" w:rsidR="006847E2" w:rsidRDefault="006847E2"/>
    <w:sectPr w:rsidR="006847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9A4411" w14:textId="77777777" w:rsidR="00D0532C" w:rsidRDefault="00D0532C">
      <w:r>
        <w:separator/>
      </w:r>
    </w:p>
  </w:endnote>
  <w:endnote w:type="continuationSeparator" w:id="0">
    <w:p w14:paraId="3A687350" w14:textId="77777777" w:rsidR="00D0532C" w:rsidRDefault="00D053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AA30E3" w14:textId="77777777" w:rsidR="00D0532C" w:rsidRDefault="00D0532C">
      <w:r>
        <w:separator/>
      </w:r>
    </w:p>
  </w:footnote>
  <w:footnote w:type="continuationSeparator" w:id="0">
    <w:p w14:paraId="64A4E03A" w14:textId="77777777" w:rsidR="00D0532C" w:rsidRDefault="00D0532C">
      <w:r>
        <w:continuationSeparator/>
      </w:r>
    </w:p>
  </w:footnote>
  <w:footnote w:id="1">
    <w:p w14:paraId="02C719C5" w14:textId="77777777" w:rsidR="00B411DB" w:rsidRDefault="00B411DB" w:rsidP="006847E2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972621"/>
    <w:multiLevelType w:val="hybridMultilevel"/>
    <w:tmpl w:val="1BAE6316"/>
    <w:lvl w:ilvl="0" w:tplc="4046509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7BD6"/>
    <w:rsid w:val="00081FFA"/>
    <w:rsid w:val="000D031A"/>
    <w:rsid w:val="000E0BC1"/>
    <w:rsid w:val="00154F27"/>
    <w:rsid w:val="001B1F0B"/>
    <w:rsid w:val="001C0EAB"/>
    <w:rsid w:val="00237A45"/>
    <w:rsid w:val="002A4B7F"/>
    <w:rsid w:val="002F3CAC"/>
    <w:rsid w:val="002F552A"/>
    <w:rsid w:val="00331AC4"/>
    <w:rsid w:val="00337A89"/>
    <w:rsid w:val="003619CA"/>
    <w:rsid w:val="00362AB0"/>
    <w:rsid w:val="003E11DE"/>
    <w:rsid w:val="003F5DA2"/>
    <w:rsid w:val="00406324"/>
    <w:rsid w:val="004A39D1"/>
    <w:rsid w:val="004C413B"/>
    <w:rsid w:val="004E6E27"/>
    <w:rsid w:val="00512982"/>
    <w:rsid w:val="00526D47"/>
    <w:rsid w:val="0055255D"/>
    <w:rsid w:val="005C219A"/>
    <w:rsid w:val="006847E2"/>
    <w:rsid w:val="0071081D"/>
    <w:rsid w:val="007553A2"/>
    <w:rsid w:val="00791FE3"/>
    <w:rsid w:val="007D710A"/>
    <w:rsid w:val="007E66C3"/>
    <w:rsid w:val="007F1CEF"/>
    <w:rsid w:val="008614B3"/>
    <w:rsid w:val="00892070"/>
    <w:rsid w:val="00895FB3"/>
    <w:rsid w:val="008C322E"/>
    <w:rsid w:val="00950E05"/>
    <w:rsid w:val="00963EE7"/>
    <w:rsid w:val="00975429"/>
    <w:rsid w:val="009A27D5"/>
    <w:rsid w:val="009E2935"/>
    <w:rsid w:val="00A17E69"/>
    <w:rsid w:val="00A25735"/>
    <w:rsid w:val="00A56C69"/>
    <w:rsid w:val="00A651C8"/>
    <w:rsid w:val="00A66B92"/>
    <w:rsid w:val="00AE2C84"/>
    <w:rsid w:val="00AF0F8A"/>
    <w:rsid w:val="00B10262"/>
    <w:rsid w:val="00B1270E"/>
    <w:rsid w:val="00B33EC7"/>
    <w:rsid w:val="00B411DB"/>
    <w:rsid w:val="00B514D5"/>
    <w:rsid w:val="00B83377"/>
    <w:rsid w:val="00BA3203"/>
    <w:rsid w:val="00BB5231"/>
    <w:rsid w:val="00C47BD6"/>
    <w:rsid w:val="00C50B27"/>
    <w:rsid w:val="00C726F0"/>
    <w:rsid w:val="00C7341D"/>
    <w:rsid w:val="00C77B1F"/>
    <w:rsid w:val="00C9605B"/>
    <w:rsid w:val="00CA1D8B"/>
    <w:rsid w:val="00CA7D64"/>
    <w:rsid w:val="00CD0E89"/>
    <w:rsid w:val="00D0532C"/>
    <w:rsid w:val="00D05C79"/>
    <w:rsid w:val="00D97F71"/>
    <w:rsid w:val="00DC1BF5"/>
    <w:rsid w:val="00DD7874"/>
    <w:rsid w:val="00E07C2E"/>
    <w:rsid w:val="00E709EA"/>
    <w:rsid w:val="00EB159C"/>
    <w:rsid w:val="00ED2FBE"/>
    <w:rsid w:val="00F1326B"/>
    <w:rsid w:val="00F16741"/>
    <w:rsid w:val="00F2156A"/>
    <w:rsid w:val="00F311CB"/>
    <w:rsid w:val="00F6622C"/>
    <w:rsid w:val="00F91378"/>
    <w:rsid w:val="00FD2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11660D5"/>
  <w15:chartTrackingRefBased/>
  <w15:docId w15:val="{9408F484-59B1-47B4-8959-19B1DCEAE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47E2"/>
    <w:rPr>
      <w:sz w:val="24"/>
      <w:szCs w:val="24"/>
      <w:lang w:val="cs-CZ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6847E2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E07C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stankova\AppData\Local\Packages\microsoft.windowscommunicationsapps_8wekyb3d8bbwe\LocalState\Files\S0\3\Attachments\POSUDEK%20OPONENTA%20BAKAL&#193;&#344;SK&#201;%20PR&#193;CE_2015%5b24602%5d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2760fc6-0594-407e-87c6-5506db99eec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BFF44EAA9407A4F9112871D34F2476B" ma:contentTypeVersion="18" ma:contentTypeDescription="Vytvoří nový dokument" ma:contentTypeScope="" ma:versionID="5f0d346451e08f33b2282ec3326a50a6">
  <xsd:schema xmlns:xsd="http://www.w3.org/2001/XMLSchema" xmlns:xs="http://www.w3.org/2001/XMLSchema" xmlns:p="http://schemas.microsoft.com/office/2006/metadata/properties" xmlns:ns3="b2760fc6-0594-407e-87c6-5506db99eec0" xmlns:ns4="3e70ad48-2dbb-4840-854d-17419981058e" targetNamespace="http://schemas.microsoft.com/office/2006/metadata/properties" ma:root="true" ma:fieldsID="fd55f5c0fa0fb2428d1b7121a2078668" ns3:_="" ns4:_="">
    <xsd:import namespace="b2760fc6-0594-407e-87c6-5506db99eec0"/>
    <xsd:import namespace="3e70ad48-2dbb-4840-854d-17419981058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ObjectDetectorVersions" minOccurs="0"/>
                <xsd:element ref="ns3:MediaServiceSystemTags" minOccurs="0"/>
                <xsd:element ref="ns3:_activity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760fc6-0594-407e-87c6-5506db99ee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_activity" ma:index="24" nillable="true" ma:displayName="_activity" ma:hidden="true" ma:internalName="_activity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70ad48-2dbb-4840-854d-17419981058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95A7E65-E282-4C08-B7AA-66540DAEEC5E}">
  <ds:schemaRefs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3e70ad48-2dbb-4840-854d-17419981058e"/>
    <ds:schemaRef ds:uri="http://purl.org/dc/terms/"/>
    <ds:schemaRef ds:uri="http://schemas.openxmlformats.org/package/2006/metadata/core-properties"/>
    <ds:schemaRef ds:uri="b2760fc6-0594-407e-87c6-5506db99eec0"/>
    <ds:schemaRef ds:uri="http://purl.org/dc/dcmitype/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F4B6CCB2-A528-4C10-83F2-382BCE91BCA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F62A7D5-65B7-4262-AFD3-84E05DAD67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760fc6-0594-407e-87c6-5506db99eec0"/>
    <ds:schemaRef ds:uri="3e70ad48-2dbb-4840-854d-1741998105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POSUDEK OPONENTA BAKALÁŘSKÉ PRÁCE_2015[24602]</Template>
  <TotalTime>52</TotalTime>
  <Pages>2</Pages>
  <Words>397</Words>
  <Characters>2346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>UNI UTB Zlín</Company>
  <LinksUpToDate>false</LinksUpToDate>
  <CharactersWithSpaces>2738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subject/>
  <dc:creator>Iva Staňková</dc:creator>
  <cp:keywords/>
  <cp:lastModifiedBy>Iva Staňková</cp:lastModifiedBy>
  <cp:revision>5</cp:revision>
  <cp:lastPrinted>2012-04-25T08:21:00Z</cp:lastPrinted>
  <dcterms:created xsi:type="dcterms:W3CDTF">2024-05-01T16:26:00Z</dcterms:created>
  <dcterms:modified xsi:type="dcterms:W3CDTF">2024-05-07T06:47:00Z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0x0101000BFF44EAA9407A4F9112871D34F2476B</vt:lpwstr>
  </property>
</Properties>
</file>