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2312A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Bc. Kamila </w:t>
            </w:r>
            <w:proofErr w:type="spellStart"/>
            <w:r>
              <w:rPr>
                <w:sz w:val="22"/>
                <w:szCs w:val="22"/>
              </w:rPr>
              <w:t>Halešová</w:t>
            </w:r>
            <w:proofErr w:type="spellEnd"/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2312A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Psychosociální zátěž osob pečujících o seniory v domácím prostředí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2312A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Jana Martincová, Ph.D. MBA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A72E5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2312A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2312A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Kombinovaná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Default="00B411DB" w:rsidP="00362AB0">
            <w:pPr>
              <w:rPr>
                <w:sz w:val="22"/>
                <w:szCs w:val="22"/>
              </w:rPr>
            </w:pPr>
          </w:p>
          <w:p w:rsidR="002312AB" w:rsidRDefault="002312A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Silné stránky: </w:t>
            </w:r>
          </w:p>
          <w:p w:rsidR="002312AB" w:rsidRDefault="002312AB" w:rsidP="002312AB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Vzhledem k narůstajícímu přetížení domovů pro seniory a dostupnosti této služby se studentka věnuje velmi aktuálnímu a důležitému tématu, </w:t>
            </w:r>
          </w:p>
          <w:p w:rsidR="002312AB" w:rsidRDefault="002312AB" w:rsidP="002312AB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Teoretická část obsahuje kapitoly, které se úzce vztahují k řešenému tématu, </w:t>
            </w:r>
          </w:p>
          <w:p w:rsidR="002312AB" w:rsidRDefault="002312AB" w:rsidP="002312AB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Výběr výzkumného souboru s jasně stanovenými kritérii výběru, </w:t>
            </w:r>
          </w:p>
          <w:p w:rsidR="00B94CAA" w:rsidRDefault="00B94CAA" w:rsidP="002312AB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Oceňuji kapitolu Etika výzkumu</w:t>
            </w:r>
            <w:r w:rsidR="00FE6888">
              <w:rPr>
                <w:sz w:val="22"/>
                <w:szCs w:val="22"/>
              </w:rPr>
              <w:t>,</w:t>
            </w:r>
          </w:p>
          <w:p w:rsidR="002312AB" w:rsidRDefault="00B94CAA" w:rsidP="002312AB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Velmi dobrý popis jednotlivých kategorií, </w:t>
            </w:r>
          </w:p>
          <w:p w:rsidR="00B94CAA" w:rsidRDefault="00B94CAA" w:rsidP="002312AB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Vytvoření paradigmatického modelu a jeho adekvátní popis, </w:t>
            </w:r>
          </w:p>
          <w:p w:rsidR="00B94CAA" w:rsidRDefault="00B94CAA" w:rsidP="002312AB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Adekvátní množství odborných zdrojů využitých v závěrečné práci (57 zdrojů), </w:t>
            </w:r>
          </w:p>
          <w:p w:rsidR="00B94CAA" w:rsidRDefault="00B94CAA" w:rsidP="002312AB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Velmi dobrá interpretace dat obsahující teoretickou </w:t>
            </w:r>
            <w:proofErr w:type="spellStart"/>
            <w:r>
              <w:rPr>
                <w:sz w:val="22"/>
                <w:szCs w:val="22"/>
              </w:rPr>
              <w:t>transferabilitu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  <w:p w:rsidR="002312AB" w:rsidRDefault="002312AB" w:rsidP="002312AB">
            <w:pPr>
              <w:rPr>
                <w:sz w:val="22"/>
                <w:szCs w:val="22"/>
              </w:rPr>
            </w:pPr>
          </w:p>
          <w:p w:rsidR="002312AB" w:rsidRDefault="002312AB" w:rsidP="002312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Slabé stránky: </w:t>
            </w:r>
          </w:p>
          <w:p w:rsidR="00B411DB" w:rsidRDefault="002312AB" w:rsidP="00362AB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 úvodu postrádám obecný cíl diplomové práce, </w:t>
            </w:r>
          </w:p>
          <w:p w:rsidR="002312AB" w:rsidRDefault="002312AB" w:rsidP="00362AB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Ocenila bych větší provázanost odstavců v jednotlivých kapitolách. Tím by studentka zvýšila logickou souslednost textu, </w:t>
            </w:r>
          </w:p>
          <w:p w:rsidR="002312AB" w:rsidRDefault="002312AB" w:rsidP="00362AB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Diplomová práce zasluhuje preciznější práci s citační normou (např. str. 14, str. 15). </w:t>
            </w:r>
          </w:p>
          <w:p w:rsidR="002312AB" w:rsidRDefault="002312AB" w:rsidP="00362AB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Stylistické zpracování (</w:t>
            </w:r>
            <w:proofErr w:type="gramStart"/>
            <w:r>
              <w:rPr>
                <w:sz w:val="22"/>
                <w:szCs w:val="22"/>
              </w:rPr>
              <w:t>např. ,,Na</w:t>
            </w:r>
            <w:proofErr w:type="gramEnd"/>
            <w:r>
              <w:rPr>
                <w:sz w:val="22"/>
                <w:szCs w:val="22"/>
              </w:rPr>
              <w:t xml:space="preserve"> tento nedostatek upozorňuje také (</w:t>
            </w:r>
            <w:proofErr w:type="spellStart"/>
            <w:r>
              <w:rPr>
                <w:sz w:val="22"/>
                <w:szCs w:val="22"/>
              </w:rPr>
              <w:t>Geissler</w:t>
            </w:r>
            <w:proofErr w:type="spellEnd"/>
            <w:r>
              <w:rPr>
                <w:sz w:val="22"/>
                <w:szCs w:val="22"/>
              </w:rPr>
              <w:t xml:space="preserve"> a kol., 2015)“).</w:t>
            </w:r>
          </w:p>
          <w:p w:rsidR="00B411DB" w:rsidRDefault="002312AB" w:rsidP="00362AB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Kapitoly by neměly končit citací nebo parafrází. </w:t>
            </w:r>
          </w:p>
          <w:p w:rsidR="00B94CAA" w:rsidRDefault="00B94CAA" w:rsidP="00362AB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Studentka uvádí krátký medailonek o zúčastněných respondent</w:t>
            </w:r>
            <w:r w:rsidR="00FE6888">
              <w:rPr>
                <w:sz w:val="22"/>
                <w:szCs w:val="22"/>
              </w:rPr>
              <w:t>k</w:t>
            </w:r>
            <w:bookmarkStart w:id="0" w:name="_GoBack"/>
            <w:bookmarkEnd w:id="0"/>
            <w:r>
              <w:rPr>
                <w:sz w:val="22"/>
                <w:szCs w:val="22"/>
              </w:rPr>
              <w:t xml:space="preserve">ách v popisu realizace výzkumu – vhodnější by bylo uvést dané ve vymezení výzkumného souboru, </w:t>
            </w:r>
          </w:p>
          <w:p w:rsidR="00B94CAA" w:rsidRDefault="00B94CAA" w:rsidP="00362AB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Nadbytečné citace z metodologické literatury, </w:t>
            </w:r>
          </w:p>
          <w:p w:rsidR="00B411DB" w:rsidRPr="00B94CAA" w:rsidRDefault="00B94CAA" w:rsidP="008D1548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B94CAA">
              <w:rPr>
                <w:sz w:val="22"/>
                <w:szCs w:val="22"/>
              </w:rPr>
              <w:t xml:space="preserve">Editace textu (např. u každého obrázku je </w:t>
            </w:r>
            <w:proofErr w:type="gramStart"/>
            <w:r w:rsidRPr="00B94CAA">
              <w:rPr>
                <w:sz w:val="22"/>
                <w:szCs w:val="22"/>
              </w:rPr>
              <w:t>uvedeno ,,chyba</w:t>
            </w:r>
            <w:proofErr w:type="gramEnd"/>
            <w:r w:rsidRPr="00B94CAA">
              <w:rPr>
                <w:sz w:val="22"/>
                <w:szCs w:val="22"/>
              </w:rPr>
              <w:t>! V dokumentu není žádný text v zadaném stylu.“.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Otázky k obhajobě:</w:t>
            </w:r>
          </w:p>
          <w:p w:rsidR="00B411DB" w:rsidRPr="00C50B27" w:rsidRDefault="00B94CA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Jaká konkrétní doporučení vyplývají z Vaší závěrečné práce?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B94CAA">
              <w:rPr>
                <w:sz w:val="22"/>
                <w:szCs w:val="22"/>
              </w:rPr>
              <w:t xml:space="preserve"> 23. 4. 2024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B94CAA">
              <w:rPr>
                <w:sz w:val="22"/>
                <w:szCs w:val="22"/>
              </w:rPr>
              <w:t xml:space="preserve"> Martincová v. r. 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597" w:rsidRDefault="00762597">
      <w:r>
        <w:separator/>
      </w:r>
    </w:p>
  </w:endnote>
  <w:endnote w:type="continuationSeparator" w:id="0">
    <w:p w:rsidR="00762597" w:rsidRDefault="00762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597" w:rsidRDefault="00762597">
      <w:r>
        <w:separator/>
      </w:r>
    </w:p>
  </w:footnote>
  <w:footnote w:type="continuationSeparator" w:id="0">
    <w:p w:rsidR="00762597" w:rsidRDefault="00762597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1650B"/>
    <w:multiLevelType w:val="hybridMultilevel"/>
    <w:tmpl w:val="0F1E43AA"/>
    <w:lvl w:ilvl="0" w:tplc="7C1CA9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2AB"/>
    <w:rsid w:val="001A7A01"/>
    <w:rsid w:val="002312AB"/>
    <w:rsid w:val="00362AB0"/>
    <w:rsid w:val="003F5DA2"/>
    <w:rsid w:val="00512982"/>
    <w:rsid w:val="00514664"/>
    <w:rsid w:val="00526D47"/>
    <w:rsid w:val="0055255D"/>
    <w:rsid w:val="005C219A"/>
    <w:rsid w:val="006847E2"/>
    <w:rsid w:val="0070056B"/>
    <w:rsid w:val="00762597"/>
    <w:rsid w:val="00A72E5D"/>
    <w:rsid w:val="00B411DB"/>
    <w:rsid w:val="00B94CAA"/>
    <w:rsid w:val="00BA3203"/>
    <w:rsid w:val="00C50B27"/>
    <w:rsid w:val="00CC557C"/>
    <w:rsid w:val="00DC1BF5"/>
    <w:rsid w:val="00E709EA"/>
    <w:rsid w:val="00E83040"/>
    <w:rsid w:val="00FE6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1F93D1"/>
  <w15:chartTrackingRefBased/>
  <w15:docId w15:val="{C07E9D2C-B553-41FD-A6AE-5B818196B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312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&#382;ivatel\Downloads\POSUDEK%20VEDOUC&#205;HO%20DIPLOMOV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DIPLOMOVÉ PRÁCE_2022</Template>
  <TotalTime>21</TotalTime>
  <Pages>1</Pages>
  <Words>402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Uživatel</dc:creator>
  <cp:keywords/>
  <cp:lastModifiedBy>Uživatel</cp:lastModifiedBy>
  <cp:revision>3</cp:revision>
  <cp:lastPrinted>2012-04-25T08:21:00Z</cp:lastPrinted>
  <dcterms:created xsi:type="dcterms:W3CDTF">2024-04-23T14:18:00Z</dcterms:created>
  <dcterms:modified xsi:type="dcterms:W3CDTF">2024-04-30T11:45:00Z</dcterms:modified>
</cp:coreProperties>
</file>