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3D6BB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Veronika </w:t>
            </w:r>
            <w:proofErr w:type="spellStart"/>
            <w:r>
              <w:rPr>
                <w:sz w:val="22"/>
                <w:szCs w:val="22"/>
              </w:rPr>
              <w:t>Vráželová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3D6BBA" w:rsidP="003D6BBA">
            <w:pPr>
              <w:rPr>
                <w:sz w:val="22"/>
                <w:szCs w:val="22"/>
              </w:rPr>
            </w:pPr>
            <w:r w:rsidRPr="003D6BBA">
              <w:rPr>
                <w:sz w:val="22"/>
                <w:szCs w:val="22"/>
              </w:rPr>
              <w:t>Zkušenosti dobro</w:t>
            </w:r>
            <w:r>
              <w:rPr>
                <w:sz w:val="22"/>
                <w:szCs w:val="22"/>
              </w:rPr>
              <w:t xml:space="preserve">volníků působících ve školských </w:t>
            </w:r>
            <w:r w:rsidRPr="003D6BBA">
              <w:rPr>
                <w:sz w:val="22"/>
                <w:szCs w:val="22"/>
              </w:rPr>
              <w:t xml:space="preserve">zařízeních v </w:t>
            </w:r>
            <w:proofErr w:type="spellStart"/>
            <w:r w:rsidRPr="003D6BBA">
              <w:rPr>
                <w:sz w:val="22"/>
                <w:szCs w:val="22"/>
              </w:rPr>
              <w:t>Arushi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3D6BB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Denisa Denglerová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3D6BB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3D6BB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3D6BBA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3D6BBA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3D6BBA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3D6BBA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3D6BBA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3D6BBA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3D6BBA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3D6BBA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3D6BBA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3D6BBA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3D6BBA" w:rsidRDefault="005C219A" w:rsidP="00C50B27">
            <w:pPr>
              <w:jc w:val="center"/>
              <w:rPr>
                <w:b/>
                <w:sz w:val="22"/>
                <w:szCs w:val="22"/>
              </w:rPr>
            </w:pPr>
            <w:r w:rsidRPr="003D6BBA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3D6BBA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3D6BBA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3D6BBA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3D6BBA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3D6BBA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3D6BBA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3D6BBA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3D6BBA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3D6BBA" w:rsidRDefault="00B411DB" w:rsidP="00514664">
            <w:pPr>
              <w:jc w:val="center"/>
              <w:rPr>
                <w:b/>
                <w:sz w:val="22"/>
                <w:szCs w:val="22"/>
              </w:rPr>
            </w:pPr>
            <w:r w:rsidRPr="003D6BBA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3D6BBA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3D6BBA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3D6BBA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3D6BBA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3D6BB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Velmi originální práce vycházející z osobní zkušenosti autorky s dobrovolnictvím v Africe. V teoretické části se autorka zaměřuje na téma dobrovolnictví obecně, a dále podrobně popisuje situaci v tanzanském vzdělávacím systému.</w:t>
            </w:r>
          </w:p>
          <w:p w:rsidR="00B411DB" w:rsidRPr="00C50B27" w:rsidRDefault="003D6BB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Práce je metodologicky výborně zvládnutá, autorka pečlivě </w:t>
            </w:r>
            <w:proofErr w:type="spellStart"/>
            <w:r>
              <w:rPr>
                <w:sz w:val="22"/>
                <w:szCs w:val="22"/>
              </w:rPr>
              <w:t>okódovala</w:t>
            </w:r>
            <w:proofErr w:type="spellEnd"/>
            <w:r>
              <w:rPr>
                <w:sz w:val="22"/>
                <w:szCs w:val="22"/>
              </w:rPr>
              <w:t xml:space="preserve"> 5 rozsáhlých rozhovorů v SW MAXQDA. Dospívá ke smysluplným kategoriím, podrobně je popisuje a ilustruje příslušnými kódy. Poté tvoří paradigmatický model a v syntetizující diskuzi rozebírá analytický příběh. Úroveň kvalitativní metodologie přesahuje obvyklé analýzy v bakalářských pracích. Vše je doplněno praktickými doporučení, jak logistiku dobrovolnické práce v afrických podmínkách ještě vylepšit. 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3D6BB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Jaké zjištění BP pro Vás bylo nejvíce překvapující?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  <w:bookmarkStart w:id="0" w:name="_GoBack"/>
        <w:bookmarkEnd w:id="0"/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3D6BBA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3D6BBA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35E" w:rsidRDefault="005E335E">
      <w:r>
        <w:separator/>
      </w:r>
    </w:p>
  </w:endnote>
  <w:endnote w:type="continuationSeparator" w:id="0">
    <w:p w:rsidR="005E335E" w:rsidRDefault="005E3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35E" w:rsidRDefault="005E335E">
      <w:r>
        <w:separator/>
      </w:r>
    </w:p>
  </w:footnote>
  <w:footnote w:type="continuationSeparator" w:id="0">
    <w:p w:rsidR="005E335E" w:rsidRDefault="005E335E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63E"/>
    <w:rsid w:val="000E2C47"/>
    <w:rsid w:val="00362AB0"/>
    <w:rsid w:val="003D6BBA"/>
    <w:rsid w:val="003F5DA2"/>
    <w:rsid w:val="0050563E"/>
    <w:rsid w:val="00512982"/>
    <w:rsid w:val="00514664"/>
    <w:rsid w:val="00526D47"/>
    <w:rsid w:val="0055255D"/>
    <w:rsid w:val="005B6D99"/>
    <w:rsid w:val="005C219A"/>
    <w:rsid w:val="005E335E"/>
    <w:rsid w:val="006847E2"/>
    <w:rsid w:val="00730C1A"/>
    <w:rsid w:val="00834807"/>
    <w:rsid w:val="00B411DB"/>
    <w:rsid w:val="00BA3203"/>
    <w:rsid w:val="00C03D7D"/>
    <w:rsid w:val="00C50B27"/>
    <w:rsid w:val="00D62416"/>
    <w:rsid w:val="00DC1BF5"/>
    <w:rsid w:val="00E709EA"/>
    <w:rsid w:val="00E8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93CAA4"/>
  <w15:chartTrackingRefBased/>
  <w15:docId w15:val="{5260DBC4-15EC-4978-88E1-82AB9F34F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glerova\Downloads\POSUDEK%20VEDOUC&#205;HO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</Template>
  <TotalTime>1</TotalTime>
  <Pages>1</Pages>
  <Words>317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Denisa Denglerová</dc:creator>
  <cp:keywords/>
  <cp:lastModifiedBy>Denisa Denglerová</cp:lastModifiedBy>
  <cp:revision>2</cp:revision>
  <cp:lastPrinted>2012-04-25T08:21:00Z</cp:lastPrinted>
  <dcterms:created xsi:type="dcterms:W3CDTF">2025-05-16T16:17:00Z</dcterms:created>
  <dcterms:modified xsi:type="dcterms:W3CDTF">2025-05-16T16:17:00Z</dcterms:modified>
</cp:coreProperties>
</file>