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b w:val="0"/>
          <w:sz w:val="24"/>
          <w:szCs w:val="22"/>
          <w:lang w:val="cs-CZ"/>
        </w:rPr>
        <w:id w:val="-1821570616"/>
        <w:lock w:val="contentLocked"/>
        <w:placeholder>
          <w:docPart w:val="E9266DA52EF9413E9505D41B36B5BC58"/>
        </w:placeholder>
        <w:group/>
      </w:sdtPr>
      <w:sdtEndPr>
        <w:rPr>
          <w:rFonts w:cs="Times New Roman"/>
          <w:color w:val="FFFFFF" w:themeColor="background1"/>
          <w:sz w:val="8"/>
          <w:szCs w:val="8"/>
        </w:rPr>
      </w:sdtEndPr>
      <w:sdtContent>
        <w:sdt>
          <w:sdtPr>
            <w:rPr>
              <w:lang w:val="cs-CZ"/>
            </w:rPr>
            <w:id w:val="1388537144"/>
            <w:lock w:val="contentLocked"/>
            <w:placeholder>
              <w:docPart w:val="E9266DA52EF9413E9505D41B36B5BC58"/>
            </w:placeholder>
            <w:group/>
          </w:sdtPr>
          <w:sdtEndPr/>
          <w:sdtContent>
            <w:p w14:paraId="3FE01FBB" w14:textId="77777777" w:rsidR="00FF028E" w:rsidRPr="00C66169" w:rsidRDefault="00FF028E" w:rsidP="00C03BE8">
              <w:pPr>
                <w:pStyle w:val="Nadpis1"/>
                <w:rPr>
                  <w:b w:val="0"/>
                  <w:lang w:val="cs-CZ"/>
                </w:rPr>
              </w:pPr>
              <w:r w:rsidRPr="00C66169">
                <w:rPr>
                  <w:lang w:val="cs-CZ"/>
                </w:rPr>
                <w:t xml:space="preserve">HODNOCENÍ </w:t>
              </w:r>
              <w:r w:rsidR="00982914" w:rsidRPr="00C66169">
                <w:rPr>
                  <w:lang w:val="cs-CZ"/>
                </w:rPr>
                <w:t xml:space="preserve">VEDOUCÍHO </w:t>
              </w:r>
              <w:r w:rsidRPr="00C66169">
                <w:rPr>
                  <w:lang w:val="cs-CZ"/>
                </w:rPr>
                <w:t>BAKALÁŘSKÉ PRÁCE</w:t>
              </w:r>
            </w:p>
          </w:sdtContent>
        </w:sdt>
        <w:p w14:paraId="142E1EBB" w14:textId="77777777" w:rsidR="00FF028E" w:rsidRPr="00C66169" w:rsidRDefault="00FF028E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6" w:space="0" w:color="auto"/>
              <w:insideV w:val="single" w:sz="12" w:space="0" w:color="auto"/>
            </w:tblBorders>
            <w:tblCellMar>
              <w:left w:w="85" w:type="dxa"/>
              <w:right w:w="85" w:type="dxa"/>
            </w:tblCellMar>
            <w:tblLook w:val="01E0" w:firstRow="1" w:lastRow="1" w:firstColumn="1" w:lastColumn="1" w:noHBand="0" w:noVBand="0"/>
          </w:tblPr>
          <w:tblGrid>
            <w:gridCol w:w="2152"/>
            <w:gridCol w:w="6844"/>
          </w:tblGrid>
          <w:tr w:rsidR="0050078E" w:rsidRPr="00C66169" w14:paraId="0557AE86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485D9E96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práce</w:t>
                </w:r>
              </w:p>
            </w:tc>
            <w:sdt>
              <w:sdtPr>
                <w:rPr>
                  <w:b/>
                  <w:lang w:val="cs-CZ"/>
                </w:rPr>
                <w:tag w:val="author"/>
                <w:id w:val="372503854"/>
                <w:lock w:val="sdtLocked"/>
                <w:placeholder>
                  <w:docPart w:val="EFF980634CE34183B96A5269AA4B899B"/>
                </w:placeholder>
                <w:text/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4A99B23D" w14:textId="1646BBCB" w:rsidR="0050078E" w:rsidRPr="00C66169" w:rsidRDefault="00BB7239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 xml:space="preserve">Andrea </w:t>
                    </w:r>
                    <w:r w:rsidR="00DD3F74">
                      <w:rPr>
                        <w:b/>
                        <w:lang w:val="cs-CZ"/>
                      </w:rPr>
                      <w:t>Kolaříková</w:t>
                    </w:r>
                  </w:p>
                </w:tc>
              </w:sdtContent>
            </w:sdt>
          </w:tr>
          <w:tr w:rsidR="0050078E" w:rsidRPr="00C66169" w14:paraId="0312C53F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0FCEEE6C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Studijní program</w:t>
                </w:r>
              </w:p>
            </w:tc>
            <w:sdt>
              <w:sdtPr>
                <w:rPr>
                  <w:b/>
                  <w:lang w:val="cs-CZ"/>
                </w:rPr>
                <w:tag w:val="studyProgramme"/>
                <w:id w:val="-513993558"/>
                <w:lock w:val="sdtLocked"/>
                <w:placeholder>
                  <w:docPart w:val="157967A38F3E4F11855DDC5CCF930015"/>
                </w:placeholder>
                <w:dropDownList>
                  <w:listItem w:value="Zvolte položku"/>
                  <w:listItem w:displayText="Ochrana obyvatelstva" w:value="Ochrana obyvatelstva"/>
                  <w:listItem w:displayText="Aplikovaná logistika" w:value="Aplikovaná logistika"/>
                  <w:listItem w:displayText="Management rizik" w:value="Management rizik"/>
                  <w:listItem w:displayText="Procesní inženýrství" w:value="Procesní inženýrství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109D715D" w14:textId="4B838875" w:rsidR="0050078E" w:rsidRPr="00C66169" w:rsidRDefault="00BE31D1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Management rizik</w:t>
                    </w:r>
                  </w:p>
                </w:tc>
              </w:sdtContent>
            </w:sdt>
          </w:tr>
          <w:tr w:rsidR="0050078E" w:rsidRPr="00C66169" w14:paraId="05EFD4AF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0225A7CE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Forma studia</w:t>
                </w:r>
              </w:p>
            </w:tc>
            <w:sdt>
              <w:sdtPr>
                <w:rPr>
                  <w:b/>
                  <w:lang w:val="cs-CZ"/>
                </w:rPr>
                <w:tag w:val="studyForm"/>
                <w:id w:val="-1635719653"/>
                <w:lock w:val="sdtLocked"/>
                <w:placeholder>
                  <w:docPart w:val="78375D2BC8534EA586DA5687DCD8C0F0"/>
                </w:placeholder>
                <w:dropDownList>
                  <w:listItem w:value="Zvolte položku."/>
                  <w:listItem w:displayText="prezenční" w:value="prezenční"/>
                  <w:listItem w:displayText="kombinovaná" w:value="kombinovaná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79A339DD" w14:textId="40106303" w:rsidR="0050078E" w:rsidRPr="00C66169" w:rsidRDefault="00FF7E09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kombinovaná</w:t>
                    </w:r>
                  </w:p>
                </w:tc>
              </w:sdtContent>
            </w:sdt>
          </w:tr>
          <w:tr w:rsidR="0050078E" w:rsidRPr="00C66169" w14:paraId="23467950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5CBF0415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Akademický rok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acYear"/>
                  <w:id w:val="-779564745"/>
                  <w:lock w:val="sdtLocked"/>
                  <w:placeholder>
                    <w:docPart w:val="8BA1F2FC6DBD4D8EB2530EB655765132"/>
                  </w:placeholder>
                  <w:text/>
                </w:sdtPr>
                <w:sdtEndPr/>
                <w:sdtContent>
                  <w:p w14:paraId="270C708C" w14:textId="74125E17" w:rsidR="0050078E" w:rsidRPr="00C66169" w:rsidRDefault="00FF7E09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2024/2025</w:t>
                    </w:r>
                  </w:p>
                </w:sdtContent>
              </w:sdt>
            </w:tc>
          </w:tr>
          <w:tr w:rsidR="0050078E" w:rsidRPr="00C66169" w14:paraId="6C730C46" w14:textId="77777777" w:rsidTr="009A3D59">
            <w:trPr>
              <w:trHeight w:val="319"/>
            </w:trPr>
            <w:tc>
              <w:tcPr>
                <w:tcW w:w="2160" w:type="dxa"/>
                <w:shd w:val="clear" w:color="auto" w:fill="F2F2F2"/>
                <w:vAlign w:val="center"/>
              </w:tcPr>
              <w:p w14:paraId="61A8AC5B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Téma práce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title"/>
                  <w:id w:val="-1208713291"/>
                  <w:lock w:val="sdtLocked"/>
                  <w:placeholder>
                    <w:docPart w:val="8334DF95F8EF45C7A2DACF4BE0702976"/>
                  </w:placeholder>
                  <w:text/>
                </w:sdtPr>
                <w:sdtEndPr/>
                <w:sdtContent>
                  <w:p w14:paraId="1EE9050A" w14:textId="07B680DB" w:rsidR="0050078E" w:rsidRPr="00C66169" w:rsidRDefault="00317D22" w:rsidP="0050078E">
                    <w:pPr>
                      <w:rPr>
                        <w:b/>
                        <w:lang w:val="cs-CZ"/>
                      </w:rPr>
                    </w:pPr>
                    <w:r w:rsidRPr="00317D22">
                      <w:rPr>
                        <w:b/>
                        <w:lang w:val="cs-CZ"/>
                      </w:rPr>
                      <w:t>Analýza systému dotací pro jednotky sboru dobrovolných hasičů obcí ve vybraném kraji</w:t>
                    </w:r>
                  </w:p>
                </w:sdtContent>
              </w:sdt>
            </w:tc>
          </w:tr>
          <w:tr w:rsidR="0050078E" w:rsidRPr="00C66169" w14:paraId="6A37361E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14AAC9C0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posudku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evaluator"/>
                  <w:id w:val="-1917772129"/>
                  <w:lock w:val="sdtLocked"/>
                  <w:placeholder>
                    <w:docPart w:val="98BD53546E72490087B85311335C3CE8"/>
                  </w:placeholder>
                  <w:text/>
                </w:sdtPr>
                <w:sdtEndPr/>
                <w:sdtContent>
                  <w:p w14:paraId="770A8903" w14:textId="75A1C82B" w:rsidR="0050078E" w:rsidRPr="00C66169" w:rsidRDefault="00FF7E09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Ing. Robert Pekaj, MPA</w:t>
                    </w:r>
                  </w:p>
                </w:sdtContent>
              </w:sdt>
            </w:tc>
          </w:tr>
        </w:tbl>
        <w:p w14:paraId="63240AD1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85" w:type="dxa"/>
              <w:right w:w="85" w:type="dxa"/>
            </w:tblCellMar>
            <w:tblLook w:val="0620" w:firstRow="1" w:lastRow="0" w:firstColumn="0" w:lastColumn="0" w:noHBand="1" w:noVBand="1"/>
          </w:tblPr>
          <w:tblGrid>
            <w:gridCol w:w="424"/>
            <w:gridCol w:w="5782"/>
            <w:gridCol w:w="970"/>
            <w:gridCol w:w="1840"/>
          </w:tblGrid>
          <w:tr w:rsidR="0050078E" w:rsidRPr="00C66169" w14:paraId="79A782A9" w14:textId="77777777" w:rsidTr="009A3D59">
            <w:trPr>
              <w:trHeight w:val="315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78BFDFAB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noWrap/>
                <w:vAlign w:val="center"/>
                <w:hideMark/>
              </w:tcPr>
              <w:p w14:paraId="73F4AAF7" w14:textId="77777777" w:rsidR="0050078E" w:rsidRPr="00C66169" w:rsidRDefault="0050078E" w:rsidP="0050078E">
                <w:pPr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Kritéria hodnocení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C4FABB6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Váha</w:t>
                </w:r>
              </w:p>
            </w:tc>
            <w:tc>
              <w:tcPr>
                <w:tcW w:w="1849" w:type="dxa"/>
                <w:shd w:val="clear" w:color="auto" w:fill="auto"/>
                <w:noWrap/>
                <w:vAlign w:val="center"/>
                <w:hideMark/>
              </w:tcPr>
              <w:p w14:paraId="677B20D5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Hodnocení</w:t>
                </w:r>
              </w:p>
            </w:tc>
          </w:tr>
          <w:tr w:rsidR="0050078E" w:rsidRPr="00C66169" w14:paraId="1802D049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2A4C9431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1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56DDECF2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 xml:space="preserve">Formulace cílů práce a použité metody 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1AD7F541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0,10</w:t>
                </w:r>
              </w:p>
            </w:tc>
            <w:sdt>
              <w:sdtPr>
                <w:rPr>
                  <w:lang w:val="cs-CZ"/>
                </w:rPr>
                <w:tag w:val="q1"/>
                <w:id w:val="-1697071388"/>
                <w:lock w:val="sdtLocked"/>
                <w:placeholder>
                  <w:docPart w:val="8EC97C81F70B4ADC9292EDF4E1A95FDD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  <w:hideMark/>
                  </w:tcPr>
                  <w:p w14:paraId="69E88352" w14:textId="0DFEA5B3" w:rsidR="0050078E" w:rsidRPr="00C66169" w:rsidRDefault="00D1142B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D</w:t>
                    </w:r>
                  </w:p>
                </w:tc>
              </w:sdtContent>
            </w:sdt>
          </w:tr>
          <w:tr w:rsidR="0050078E" w:rsidRPr="00C66169" w14:paraId="0ED08005" w14:textId="77777777" w:rsidTr="009A3D59">
            <w:trPr>
              <w:trHeight w:val="39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3EFD3EC9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2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145E7CB0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teoretické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7E23359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0,30</w:t>
                </w:r>
              </w:p>
            </w:tc>
            <w:sdt>
              <w:sdtPr>
                <w:rPr>
                  <w:lang w:val="cs-CZ"/>
                </w:rPr>
                <w:tag w:val="q2"/>
                <w:id w:val="-1891487222"/>
                <w:lock w:val="sdtLocked"/>
                <w:placeholder>
                  <w:docPart w:val="2BF9379BE42249A49AF840E5EF9EB109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0BD894C8" w14:textId="6B953659" w:rsidR="0050078E" w:rsidRPr="00C66169" w:rsidRDefault="0023053E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E</w:t>
                    </w:r>
                  </w:p>
                </w:tc>
              </w:sdtContent>
            </w:sdt>
          </w:tr>
          <w:tr w:rsidR="0050078E" w:rsidRPr="00C66169" w14:paraId="62C16E68" w14:textId="77777777" w:rsidTr="009A3D59">
            <w:trPr>
              <w:trHeight w:val="36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6FCBFE9B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3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7FF36263" w14:textId="77777777" w:rsidR="0050078E" w:rsidRPr="00C66169" w:rsidRDefault="0067011A" w:rsidP="0050078E">
                <w:pPr>
                  <w:rPr>
                    <w:lang w:val="cs-CZ"/>
                  </w:rPr>
                </w:pPr>
                <w:r w:rsidRPr="0067011A">
                  <w:rPr>
                    <w:lang w:val="cs-CZ"/>
                  </w:rPr>
                  <w:t>Úroveň analyticko-empirické a návrhové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37126754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0,20</w:t>
                </w:r>
              </w:p>
            </w:tc>
            <w:sdt>
              <w:sdtPr>
                <w:rPr>
                  <w:lang w:val="cs-CZ"/>
                </w:rPr>
                <w:tag w:val="q3"/>
                <w:id w:val="488917316"/>
                <w:lock w:val="sdtLocked"/>
                <w:placeholder>
                  <w:docPart w:val="B5A03008B67441BFAD1A3A679A87E8B8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5812C2A1" w14:textId="472E0FC7" w:rsidR="0050078E" w:rsidRPr="00C66169" w:rsidRDefault="003F2BF1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E</w:t>
                    </w:r>
                  </w:p>
                </w:tc>
              </w:sdtContent>
            </w:sdt>
          </w:tr>
          <w:tr w:rsidR="0050078E" w:rsidRPr="00C66169" w14:paraId="696BB129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31B57668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4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198C3978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Výstavba textu a jeho logická provázanost, kvalitativní a</w:t>
                </w:r>
                <w:r w:rsidR="002545BF" w:rsidRPr="00C66169">
                  <w:rPr>
                    <w:lang w:val="cs-CZ"/>
                  </w:rPr>
                  <w:t> </w:t>
                </w:r>
                <w:r w:rsidRPr="00C66169">
                  <w:rPr>
                    <w:lang w:val="cs-CZ"/>
                  </w:rPr>
                  <w:t>kvantitativní parametry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33856139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0,13</w:t>
                </w:r>
              </w:p>
            </w:tc>
            <w:sdt>
              <w:sdtPr>
                <w:rPr>
                  <w:lang w:val="cs-CZ"/>
                </w:rPr>
                <w:tag w:val="q4"/>
                <w:id w:val="-771323967"/>
                <w:lock w:val="sdtLocked"/>
                <w:placeholder>
                  <w:docPart w:val="C9C23FFF25664402936B05149805B414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1EEF9D21" w14:textId="43AFD8AA" w:rsidR="0050078E" w:rsidRPr="00C66169" w:rsidRDefault="003F2BF1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E</w:t>
                    </w:r>
                  </w:p>
                </w:tc>
              </w:sdtContent>
            </w:sdt>
          </w:tr>
          <w:tr w:rsidR="0050078E" w:rsidRPr="00C66169" w14:paraId="046F45CF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6378583F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5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1ADE4760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Splnění cílů práce a relevance závěrů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5C64E339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0,15</w:t>
                </w:r>
              </w:p>
            </w:tc>
            <w:sdt>
              <w:sdtPr>
                <w:rPr>
                  <w:lang w:val="cs-CZ"/>
                </w:rPr>
                <w:tag w:val="q5"/>
                <w:id w:val="311378594"/>
                <w:lock w:val="sdtLocked"/>
                <w:placeholder>
                  <w:docPart w:val="F1B2DFED51F040BF8E001F5F9EAFD24A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256DE823" w14:textId="0CA82910" w:rsidR="0050078E" w:rsidRPr="00C66169" w:rsidRDefault="00FC3FF0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E</w:t>
                    </w:r>
                  </w:p>
                </w:tc>
              </w:sdtContent>
            </w:sdt>
          </w:tr>
          <w:tr w:rsidR="0050078E" w:rsidRPr="00C66169" w14:paraId="7B4952DD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3BD5C76D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6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13508767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Jazyková úroveň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136735FD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0,05</w:t>
                </w:r>
              </w:p>
            </w:tc>
            <w:sdt>
              <w:sdtPr>
                <w:rPr>
                  <w:lang w:val="cs-CZ"/>
                </w:rPr>
                <w:tag w:val="q6"/>
                <w:id w:val="-1428336068"/>
                <w:lock w:val="sdtLocked"/>
                <w:placeholder>
                  <w:docPart w:val="9868495E05B24FA5A7474C95D83DDE49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798EEDE5" w14:textId="77579B5A" w:rsidR="0050078E" w:rsidRPr="00C66169" w:rsidRDefault="00EC057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C</w:t>
                    </w:r>
                  </w:p>
                </w:tc>
              </w:sdtContent>
            </w:sdt>
          </w:tr>
          <w:tr w:rsidR="0050078E" w:rsidRPr="00C66169" w14:paraId="1C9AB776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46FCDF0C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7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6E05A573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Formální náležitosti práce (včetně citací a užití šablony)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69A921AA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0,07</w:t>
                </w:r>
              </w:p>
            </w:tc>
            <w:sdt>
              <w:sdtPr>
                <w:rPr>
                  <w:lang w:val="cs-CZ"/>
                </w:rPr>
                <w:tag w:val="q7"/>
                <w:id w:val="1279764245"/>
                <w:lock w:val="sdtLocked"/>
                <w:placeholder>
                  <w:docPart w:val="5077EAD1215E416DA0DECF186F195747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187D5E63" w14:textId="685609B6" w:rsidR="0050078E" w:rsidRPr="00C66169" w:rsidRDefault="004B5AC1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D</w:t>
                    </w:r>
                  </w:p>
                </w:tc>
              </w:sdtContent>
            </w:sdt>
          </w:tr>
          <w:tr w:rsidR="0050078E" w:rsidRPr="00C66169" w14:paraId="23F3539C" w14:textId="77777777" w:rsidTr="009A3D59">
            <w:trPr>
              <w:trHeight w:val="330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767CE5E2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308BFBE6" w14:textId="77777777" w:rsidR="0050078E" w:rsidRPr="00C66169" w:rsidRDefault="0050078E" w:rsidP="0050078E">
                <w:pPr>
                  <w:rPr>
                    <w:b/>
                    <w:bCs/>
                    <w:lang w:val="cs-CZ"/>
                  </w:rPr>
                </w:pPr>
                <w:r w:rsidRPr="00C66169">
                  <w:rPr>
                    <w:b/>
                    <w:bCs/>
                    <w:lang w:val="cs-CZ"/>
                  </w:rPr>
                  <w:t>Návrh hodnocení dle váženého průměru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54B7682" w14:textId="77777777" w:rsidR="0050078E" w:rsidRPr="00C66169" w:rsidRDefault="00257586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fldChar w:fldCharType="begin"/>
                </w:r>
                <w:r w:rsidRPr="00C66169">
                  <w:rPr>
                    <w:lang w:val="cs-CZ"/>
                  </w:rPr>
                  <w:instrText xml:space="preserve"> =SUM(ABOVE) \# "0,00" </w:instrText>
                </w:r>
                <w:r w:rsidRPr="00C66169">
                  <w:rPr>
                    <w:lang w:val="cs-CZ"/>
                  </w:rPr>
                  <w:fldChar w:fldCharType="separate"/>
                </w:r>
                <w:r w:rsidRPr="00C66169">
                  <w:rPr>
                    <w:lang w:val="cs-CZ"/>
                  </w:rPr>
                  <w:t>1,00</w:t>
                </w:r>
                <w:r w:rsidRPr="00C66169">
                  <w:rPr>
                    <w:lang w:val="cs-CZ"/>
                  </w:rPr>
                  <w:fldChar w:fldCharType="end"/>
                </w:r>
              </w:p>
            </w:tc>
            <w:sdt>
              <w:sdtPr>
                <w:rPr>
                  <w:b/>
                  <w:lang w:val="cs-CZ"/>
                </w:rPr>
                <w:tag w:val="qResult"/>
                <w:id w:val="-1697997386"/>
                <w:lock w:val="sdtLocked"/>
                <w:placeholder>
                  <w:docPart w:val="E54AB9BC23834BB4B826E80891C1F238"/>
                </w:placeholder>
                <w:text/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3B0E056F" w14:textId="6499D479" w:rsidR="0050078E" w:rsidRPr="00C66169" w:rsidRDefault="00EC0574" w:rsidP="002545BF">
                    <w:pPr>
                      <w:jc w:val="center"/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E (2,86)</w:t>
                    </w:r>
                  </w:p>
                </w:tc>
              </w:sdtContent>
            </w:sdt>
          </w:tr>
        </w:tbl>
        <w:p w14:paraId="48DB4ACF" w14:textId="77777777" w:rsidR="00C10568" w:rsidRPr="00C66169" w:rsidRDefault="00C10568" w:rsidP="00FF028E">
          <w:pPr>
            <w:rPr>
              <w:rFonts w:cs="Times New Roman"/>
              <w:szCs w:val="24"/>
              <w:lang w:val="cs-CZ"/>
            </w:rPr>
          </w:pPr>
        </w:p>
        <w:p w14:paraId="1FD1B773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sdt>
          <w:sdtPr>
            <w:rPr>
              <w:rFonts w:cs="Times New Roman"/>
              <w:szCs w:val="24"/>
              <w:lang w:val="cs-CZ"/>
            </w:rPr>
            <w:tag w:val="comment"/>
            <w:id w:val="1620576207"/>
            <w:lock w:val="sdtLocked"/>
            <w:placeholder>
              <w:docPart w:val="710206F39B1F4C0CA5C3E8DBDA379162"/>
            </w:placeholder>
          </w:sdtPr>
          <w:sdtEndPr>
            <w:rPr>
              <w:rFonts w:cstheme="minorBidi"/>
              <w:szCs w:val="22"/>
            </w:rPr>
          </w:sdtEndPr>
          <w:sdtContent>
            <w:p w14:paraId="74756EA1" w14:textId="77777777" w:rsidR="0058000B" w:rsidRPr="0058000B" w:rsidRDefault="0058000B" w:rsidP="0058000B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 w:rsidRPr="0058000B">
                <w:rPr>
                  <w:rFonts w:cs="Times New Roman"/>
                  <w:szCs w:val="24"/>
                  <w:lang w:val="cs-CZ"/>
                </w:rPr>
                <w:t>Autorka se ve své bakalářské práci věnuje důležitému tématu – procesu poskytování dotací jednotkám sboru dobrovolných hasičů za účelem zajištění jejich akceschopnosti.</w:t>
              </w:r>
            </w:p>
            <w:p w14:paraId="5822024F" w14:textId="77777777" w:rsidR="0058000B" w:rsidRPr="0058000B" w:rsidRDefault="0058000B" w:rsidP="0058000B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 w:rsidRPr="0058000B">
                <w:rPr>
                  <w:rFonts w:cs="Times New Roman"/>
                  <w:szCs w:val="24"/>
                  <w:lang w:val="cs-CZ"/>
                </w:rPr>
                <w:t>Studentka uspokojivě formulovala hlavní cíl práce a pro jeho dosažení zvolila částečně přijatelný postup. Získaná data adekvátně analyzovala a na jejich základě formulovala závěry i návrhy na možná zlepšení.</w:t>
              </w:r>
            </w:p>
            <w:p w14:paraId="2BBF793A" w14:textId="4693740A" w:rsidR="0058000B" w:rsidRPr="0058000B" w:rsidRDefault="0058000B" w:rsidP="0058000B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 w:rsidRPr="0058000B">
                <w:rPr>
                  <w:rFonts w:cs="Times New Roman"/>
                  <w:szCs w:val="24"/>
                  <w:lang w:val="cs-CZ"/>
                </w:rPr>
                <w:t>Studentka prokázala částečnou schopnost vyhledávat, studovat a analyzovat odbornou literaturu z dané oblasti, včetně citování použitých zdrojů. Práce v přiměřeném rozsahu poskytuje základní souhrn informací nezbytných pro pochopení dané problematiky.</w:t>
              </w:r>
            </w:p>
            <w:p w14:paraId="6B9A6874" w14:textId="77777777" w:rsidR="0058000B" w:rsidRPr="0058000B" w:rsidRDefault="0058000B" w:rsidP="0058000B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 w:rsidRPr="0058000B">
                <w:rPr>
                  <w:rFonts w:cs="Times New Roman"/>
                  <w:szCs w:val="24"/>
                  <w:lang w:val="cs-CZ"/>
                </w:rPr>
                <w:t>Poznatky uvedené v práci mají omezený potenciál praktického využití. Text se nevyhnul jazykovým, stylistickým ani formálním nedostatkům.</w:t>
              </w:r>
            </w:p>
            <w:p w14:paraId="0A51881E" w14:textId="77777777" w:rsidR="0058000B" w:rsidRPr="0058000B" w:rsidRDefault="0058000B" w:rsidP="0058000B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 w:rsidRPr="0058000B">
                <w:rPr>
                  <w:rFonts w:cs="Times New Roman"/>
                  <w:szCs w:val="24"/>
                  <w:lang w:val="cs-CZ"/>
                </w:rPr>
                <w:t>Práce splňuje požadavky kladené na bakalářskou práci. Autorka prokázala schopnost odborné práce a orientaci v dané problematice. Pracovala samostatně.</w:t>
              </w:r>
            </w:p>
            <w:p w14:paraId="0D5F550B" w14:textId="74DF938E" w:rsidR="001740FC" w:rsidRDefault="0058000B" w:rsidP="0058000B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 w:rsidRPr="0058000B">
                <w:rPr>
                  <w:rFonts w:cs="Times New Roman"/>
                  <w:szCs w:val="24"/>
                  <w:lang w:val="cs-CZ"/>
                </w:rPr>
                <w:t>Práci doporučuji k obhajobě. Hodnocení: E (2,86)</w:t>
              </w:r>
            </w:p>
            <w:p w14:paraId="4B777EDC" w14:textId="1CC8E34D" w:rsidR="004B2D21" w:rsidRPr="0035687A" w:rsidRDefault="000F4285" w:rsidP="00CF7636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</w:p>
          </w:sdtContent>
        </w:sdt>
        <w:p w14:paraId="424A8DB8" w14:textId="77777777" w:rsidR="00541F7D" w:rsidRDefault="00541F7D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7605D6" w14:paraId="67F98F3C" w14:textId="77777777" w:rsidTr="004B2D21">
            <w:trPr>
              <w:cantSplit/>
            </w:trPr>
            <w:tc>
              <w:tcPr>
                <w:tcW w:w="9016" w:type="dxa"/>
              </w:tcPr>
              <w:p w14:paraId="412BB6D7" w14:textId="77777777" w:rsidR="007605D6" w:rsidRPr="00D42391" w:rsidRDefault="007605D6" w:rsidP="007605D6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14:paraId="45123EA1" w14:textId="411175BE" w:rsidR="007605D6" w:rsidRPr="00D42391" w:rsidRDefault="00DC5EB6" w:rsidP="007605D6">
                <w:pPr>
                  <w:rPr>
                    <w:rFonts w:cs="Times New Roman"/>
                    <w:b/>
                    <w:color w:val="FF0000"/>
                    <w:szCs w:val="24"/>
                    <w:lang w:val="cs-CZ"/>
                  </w:rPr>
                </w:pPr>
                <w:r>
                  <w:rPr>
                    <w:rFonts w:cs="Times New Roman"/>
                    <w:b/>
                    <w:szCs w:val="24"/>
                    <w:lang w:val="cs-CZ"/>
                  </w:rPr>
                  <w:t xml:space="preserve">Práce </w:t>
                </w:r>
                <w:sdt>
                  <w:sdtPr>
                    <w:rPr>
                      <w:b/>
                      <w:lang w:val="cs-CZ"/>
                    </w:rPr>
                    <w:tag w:val="plagiarismBool"/>
                    <w:id w:val="524064873"/>
                    <w:lock w:val="sdtLocked"/>
                    <w:placeholder>
                      <w:docPart w:val="4CBD10CE93F14E42BDFDBB9046ABCA7D"/>
                    </w:placeholder>
                    <w:dropDownList>
                      <w:listItem w:value="Zvolte položku"/>
                      <w:listItem w:displayText="není" w:value="není"/>
                      <w:listItem w:displayText="je" w:value="je"/>
                    </w:dropDownList>
                  </w:sdtPr>
                  <w:sdtEndPr/>
                  <w:sdtContent>
                    <w:r w:rsidR="00CF7636">
                      <w:rPr>
                        <w:b/>
                        <w:lang w:val="cs-CZ"/>
                      </w:rPr>
                      <w:t>není</w:t>
                    </w:r>
                  </w:sdtContent>
                </w:sdt>
                <w:r w:rsidR="007605D6" w:rsidRPr="00D42391">
                  <w:rPr>
                    <w:b/>
                    <w:lang w:val="cs-CZ"/>
                  </w:rPr>
                  <w:t xml:space="preserve"> </w:t>
                </w:r>
                <w:r>
                  <w:rPr>
                    <w:rFonts w:cs="Times New Roman"/>
                    <w:b/>
                    <w:szCs w:val="24"/>
                    <w:lang w:val="cs-CZ"/>
                  </w:rPr>
                  <w:t>plagiátem.</w:t>
                </w:r>
              </w:p>
            </w:tc>
          </w:tr>
        </w:tbl>
        <w:p w14:paraId="6BF8EE73" w14:textId="77777777" w:rsidR="00257586" w:rsidRPr="00C66169" w:rsidRDefault="00257586" w:rsidP="00964D31">
          <w:pPr>
            <w:rPr>
              <w:rFonts w:cs="Times New Roman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D475B5" w14:paraId="1C9EB069" w14:textId="77777777" w:rsidTr="00D475B5">
            <w:trPr>
              <w:cantSplit/>
            </w:trPr>
            <w:tc>
              <w:tcPr>
                <w:tcW w:w="9016" w:type="dxa"/>
              </w:tcPr>
              <w:p w14:paraId="47E0A312" w14:textId="77777777" w:rsidR="00D475B5" w:rsidRPr="00C66169" w:rsidRDefault="00D475B5" w:rsidP="00D475B5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14:paraId="0FDCB598" w14:textId="7E40A4FD" w:rsidR="00D475B5" w:rsidRPr="00C66169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 xml:space="preserve">V Uherském Hradišti dne </w:t>
                </w:r>
                <w:sdt>
                  <w:sdtPr>
                    <w:rPr>
                      <w:rFonts w:cs="Times New Roman"/>
                      <w:b/>
                      <w:szCs w:val="24"/>
                      <w:lang w:val="cs-CZ"/>
                    </w:rPr>
                    <w:tag w:val="date"/>
                    <w:id w:val="1902711502"/>
                    <w:lock w:val="sdtLocked"/>
                    <w:placeholder>
                      <w:docPart w:val="5BF3D8D35C804FA984EBA486316D40D4"/>
                    </w:placeholder>
                    <w:date w:fullDate="2025-08-21T00:00:00Z">
                      <w:dateFormat w:val="dd.MM.yyyy"/>
                      <w:lid w:val="cs-CZ"/>
                      <w:storeMappedDataAs w:val="text"/>
                      <w:calendar w:val="gregorian"/>
                    </w:date>
                  </w:sdtPr>
                  <w:sdtEndPr/>
                  <w:sdtContent>
                    <w:r w:rsidR="00B400F8">
                      <w:rPr>
                        <w:rFonts w:cs="Times New Roman"/>
                        <w:b/>
                        <w:szCs w:val="24"/>
                        <w:lang w:val="cs-CZ"/>
                      </w:rPr>
                      <w:t>21.08.2025</w:t>
                    </w:r>
                  </w:sdtContent>
                </w:sdt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</w: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  <w:t>Podpis:</w:t>
                </w:r>
              </w:p>
              <w:p w14:paraId="212F49B5" w14:textId="77777777" w:rsidR="00D475B5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2E2B7527" w14:textId="77777777" w:rsidR="00541F7D" w:rsidRPr="00C66169" w:rsidRDefault="00541F7D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543A2F2F" w14:textId="77777777" w:rsidR="00D475B5" w:rsidRPr="009A0050" w:rsidRDefault="00D475B5" w:rsidP="009A3D59">
                <w:pPr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</w:pP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 xml:space="preserve">Hodnocení odpovídá </w:t>
                </w:r>
                <w:r w:rsidR="0067011A" w:rsidRPr="0067011A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 xml:space="preserve">následující </w:t>
                </w: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>stupnici: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501"/>
                  <w:gridCol w:w="1501"/>
                  <w:gridCol w:w="1501"/>
                  <w:gridCol w:w="1501"/>
                  <w:gridCol w:w="1501"/>
                  <w:gridCol w:w="1501"/>
                </w:tblGrid>
                <w:tr w:rsidR="00DC5EB6" w:rsidRPr="009A0050" w14:paraId="1754877F" w14:textId="77777777" w:rsidTr="009A3D59">
                  <w:tc>
                    <w:tcPr>
                      <w:tcW w:w="1501" w:type="dxa"/>
                    </w:tcPr>
                    <w:p w14:paraId="57310BFE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A = 1,00-1,24</w:t>
                      </w:r>
                    </w:p>
                  </w:tc>
                  <w:tc>
                    <w:tcPr>
                      <w:tcW w:w="1501" w:type="dxa"/>
                    </w:tcPr>
                    <w:p w14:paraId="0FA5FB06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B = 1,25-1,50</w:t>
                      </w:r>
                    </w:p>
                  </w:tc>
                  <w:tc>
                    <w:tcPr>
                      <w:tcW w:w="1501" w:type="dxa"/>
                    </w:tcPr>
                    <w:p w14:paraId="6D9BD04C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C = 1,51-2,00</w:t>
                      </w:r>
                    </w:p>
                  </w:tc>
                  <w:tc>
                    <w:tcPr>
                      <w:tcW w:w="1501" w:type="dxa"/>
                    </w:tcPr>
                    <w:p w14:paraId="0D92D984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D = 2,01-2,50</w:t>
                      </w:r>
                    </w:p>
                  </w:tc>
                  <w:tc>
                    <w:tcPr>
                      <w:tcW w:w="1501" w:type="dxa"/>
                    </w:tcPr>
                    <w:p w14:paraId="55AF51A0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E = 2,51-3,00</w:t>
                      </w:r>
                    </w:p>
                  </w:tc>
                  <w:tc>
                    <w:tcPr>
                      <w:tcW w:w="1501" w:type="dxa"/>
                    </w:tcPr>
                    <w:p w14:paraId="41DB5B90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F = 3,01-…</w:t>
                      </w:r>
                    </w:p>
                  </w:tc>
                </w:tr>
              </w:tbl>
              <w:p w14:paraId="20DEC0FF" w14:textId="77777777" w:rsidR="00D475B5" w:rsidRDefault="00D475B5" w:rsidP="00257586">
                <w:pPr>
                  <w:rPr>
                    <w:rFonts w:cs="Times New Roman"/>
                    <w:szCs w:val="24"/>
                    <w:lang w:val="cs-CZ"/>
                  </w:rPr>
                </w:pPr>
              </w:p>
            </w:tc>
          </w:tr>
        </w:tbl>
        <w:p w14:paraId="0EE26159" w14:textId="77777777" w:rsidR="00DA0AC0" w:rsidRDefault="00DA0AC0" w:rsidP="00257586">
          <w:pPr>
            <w:rPr>
              <w:rFonts w:cs="Times New Roman"/>
              <w:sz w:val="8"/>
              <w:szCs w:val="8"/>
              <w:lang w:val="cs-CZ"/>
            </w:rPr>
          </w:pPr>
        </w:p>
        <w:p w14:paraId="1DBD4576" w14:textId="77777777" w:rsidR="00D475B5" w:rsidRPr="00DA0AC0" w:rsidRDefault="000F4285" w:rsidP="00257586">
          <w:pPr>
            <w:rPr>
              <w:rFonts w:cs="Times New Roman"/>
              <w:color w:val="FFFFFF" w:themeColor="background1"/>
              <w:sz w:val="8"/>
              <w:szCs w:val="8"/>
              <w:lang w:val="cs-CZ"/>
            </w:rPr>
          </w:pPr>
        </w:p>
      </w:sdtContent>
    </w:sdt>
    <w:sectPr w:rsidR="00D475B5" w:rsidRPr="00DA0AC0" w:rsidSect="00BC1E68">
      <w:headerReference w:type="default" r:id="rId7"/>
      <w:footerReference w:type="default" r:id="rId8"/>
      <w:pgSz w:w="11906" w:h="16838" w:code="9"/>
      <w:pgMar w:top="1440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9695" w14:textId="77777777" w:rsidR="00230BCF" w:rsidRDefault="00230BCF" w:rsidP="00010CA9">
      <w:pPr>
        <w:spacing w:line="240" w:lineRule="auto"/>
      </w:pPr>
      <w:r>
        <w:separator/>
      </w:r>
    </w:p>
  </w:endnote>
  <w:endnote w:type="continuationSeparator" w:id="0">
    <w:p w14:paraId="723FC3D1" w14:textId="77777777" w:rsidR="00230BCF" w:rsidRDefault="00230BCF" w:rsidP="0001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lang w:val="cs-CZ"/>
      </w:rPr>
      <w:id w:val="-566338558"/>
      <w:lock w:val="contentLocked"/>
      <w:placeholder>
        <w:docPart w:val="5BF3D8D35C804FA984EBA486316D40D4"/>
      </w:placeholder>
      <w:group/>
    </w:sdtPr>
    <w:sdtEndPr/>
    <w:sdtContent>
      <w:sdt>
        <w:sdtPr>
          <w:rPr>
            <w:sz w:val="20"/>
            <w:szCs w:val="20"/>
            <w:lang w:val="cs-CZ"/>
          </w:rPr>
          <w:id w:val="-1257284653"/>
          <w:lock w:val="contentLocked"/>
          <w:placeholder>
            <w:docPart w:val="5BF3D8D35C804FA984EBA486316D40D4"/>
          </w:placeholder>
          <w:group/>
        </w:sdtPr>
        <w:sdtEndPr/>
        <w:sdtContent>
          <w:sdt>
            <w:sdtPr>
              <w:rPr>
                <w:sz w:val="20"/>
                <w:szCs w:val="20"/>
                <w:lang w:val="cs-CZ"/>
              </w:rPr>
              <w:id w:val="587046257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sz w:val="20"/>
                    <w:szCs w:val="20"/>
                    <w:lang w:val="cs-CZ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54B79B2C" w14:textId="77777777" w:rsidR="00CF64E0" w:rsidRPr="009A0050" w:rsidRDefault="00CF64E0" w:rsidP="008F0B58">
                    <w:pPr>
                      <w:tabs>
                        <w:tab w:val="left" w:pos="8647"/>
                      </w:tabs>
                      <w:rPr>
                        <w:sz w:val="20"/>
                        <w:szCs w:val="20"/>
                        <w:lang w:val="cs-CZ"/>
                      </w:rPr>
                    </w:pP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Verze formuláře: 2021-0</w:t>
                    </w:r>
                    <w:r w:rsidR="0067011A" w:rsidRPr="0067011A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5-14</w:t>
                    </w:r>
                    <w:r w:rsidRPr="009A0050">
                      <w:rPr>
                        <w:sz w:val="20"/>
                        <w:szCs w:val="20"/>
                        <w:lang w:val="cs-CZ"/>
                      </w:rPr>
                      <w:tab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begin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instrText xml:space="preserve"> PAGE </w:instrTex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separate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2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end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/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begin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instrText xml:space="preserve"> NUMPAGES  </w:instrTex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separate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2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1E52" w14:textId="77777777" w:rsidR="00230BCF" w:rsidRDefault="00230BCF" w:rsidP="00010CA9">
      <w:pPr>
        <w:spacing w:line="240" w:lineRule="auto"/>
      </w:pPr>
      <w:r>
        <w:separator/>
      </w:r>
    </w:p>
  </w:footnote>
  <w:footnote w:type="continuationSeparator" w:id="0">
    <w:p w14:paraId="2FF9755A" w14:textId="77777777" w:rsidR="00230BCF" w:rsidRDefault="00230BCF" w:rsidP="00010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902701"/>
      <w:lock w:val="contentLocked"/>
      <w:placeholder>
        <w:docPart w:val="5BF3D8D35C804FA984EBA486316D40D4"/>
      </w:placeholder>
      <w:group/>
    </w:sdtPr>
    <w:sdtEndPr/>
    <w:sdtContent>
      <w:p w14:paraId="45685CA7" w14:textId="77777777" w:rsidR="00CF64E0" w:rsidRDefault="00CF64E0" w:rsidP="00D475B5">
        <w:pPr>
          <w:pStyle w:val="Zhlav"/>
        </w:pPr>
        <w:r>
          <w:rPr>
            <w:noProof/>
          </w:rPr>
          <w:drawing>
            <wp:inline distT="0" distB="0" distL="0" distR="0" wp14:anchorId="1D3C2DEB" wp14:editId="28BA4F9D">
              <wp:extent cx="2261073" cy="362138"/>
              <wp:effectExtent l="0" t="0" r="635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5254" cy="4028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FB752CD" w14:textId="77777777" w:rsidR="00CF64E0" w:rsidRDefault="00CF64E0" w:rsidP="00D475B5">
        <w:pPr>
          <w:pStyle w:val="Zhlav"/>
          <w:pBdr>
            <w:bottom w:val="single" w:sz="4" w:space="1" w:color="auto"/>
          </w:pBdr>
        </w:pPr>
      </w:p>
      <w:p w14:paraId="46F05E09" w14:textId="77777777" w:rsidR="00CF64E0" w:rsidRDefault="000F4285" w:rsidP="00D475B5">
        <w:pPr>
          <w:pStyle w:val="Zhlav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B92"/>
    <w:multiLevelType w:val="hybridMultilevel"/>
    <w:tmpl w:val="1EA29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0077C"/>
    <w:multiLevelType w:val="hybridMultilevel"/>
    <w:tmpl w:val="82403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D3926"/>
    <w:multiLevelType w:val="hybridMultilevel"/>
    <w:tmpl w:val="6B8E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72B0B"/>
    <w:multiLevelType w:val="hybridMultilevel"/>
    <w:tmpl w:val="F724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064587">
    <w:abstractNumId w:val="0"/>
  </w:num>
  <w:num w:numId="2" w16cid:durableId="1431272329">
    <w:abstractNumId w:val="2"/>
  </w:num>
  <w:num w:numId="3" w16cid:durableId="1812938839">
    <w:abstractNumId w:val="1"/>
  </w:num>
  <w:num w:numId="4" w16cid:durableId="1175456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09"/>
    <w:rsid w:val="00002661"/>
    <w:rsid w:val="00005E58"/>
    <w:rsid w:val="00010CA9"/>
    <w:rsid w:val="000153B4"/>
    <w:rsid w:val="000400D7"/>
    <w:rsid w:val="0004218B"/>
    <w:rsid w:val="000452F9"/>
    <w:rsid w:val="00045B86"/>
    <w:rsid w:val="00056705"/>
    <w:rsid w:val="00057742"/>
    <w:rsid w:val="00070296"/>
    <w:rsid w:val="00072CAD"/>
    <w:rsid w:val="00074602"/>
    <w:rsid w:val="000812D6"/>
    <w:rsid w:val="0008576E"/>
    <w:rsid w:val="000936F0"/>
    <w:rsid w:val="0009542B"/>
    <w:rsid w:val="000A22D4"/>
    <w:rsid w:val="000A47ED"/>
    <w:rsid w:val="000A796E"/>
    <w:rsid w:val="000B6560"/>
    <w:rsid w:val="000C49AA"/>
    <w:rsid w:val="000C5DFE"/>
    <w:rsid w:val="000C6BCA"/>
    <w:rsid w:val="000D02DA"/>
    <w:rsid w:val="000E73A1"/>
    <w:rsid w:val="000F029A"/>
    <w:rsid w:val="000F2336"/>
    <w:rsid w:val="000F4285"/>
    <w:rsid w:val="00111B7B"/>
    <w:rsid w:val="001126A2"/>
    <w:rsid w:val="0011363A"/>
    <w:rsid w:val="0012275B"/>
    <w:rsid w:val="001360F1"/>
    <w:rsid w:val="00152792"/>
    <w:rsid w:val="00153CF8"/>
    <w:rsid w:val="00163BF7"/>
    <w:rsid w:val="001679E9"/>
    <w:rsid w:val="001740FC"/>
    <w:rsid w:val="00175948"/>
    <w:rsid w:val="00186694"/>
    <w:rsid w:val="00191CA6"/>
    <w:rsid w:val="00193304"/>
    <w:rsid w:val="00195B5C"/>
    <w:rsid w:val="001964AF"/>
    <w:rsid w:val="001A08AF"/>
    <w:rsid w:val="001A2764"/>
    <w:rsid w:val="001A3B1C"/>
    <w:rsid w:val="001C68A2"/>
    <w:rsid w:val="001D27CA"/>
    <w:rsid w:val="001E71BE"/>
    <w:rsid w:val="001E7FD2"/>
    <w:rsid w:val="001F1008"/>
    <w:rsid w:val="00200005"/>
    <w:rsid w:val="00205641"/>
    <w:rsid w:val="00213770"/>
    <w:rsid w:val="00223A33"/>
    <w:rsid w:val="00223CE8"/>
    <w:rsid w:val="0023053E"/>
    <w:rsid w:val="00230581"/>
    <w:rsid w:val="00230BCF"/>
    <w:rsid w:val="002334A6"/>
    <w:rsid w:val="0024041B"/>
    <w:rsid w:val="00241EF6"/>
    <w:rsid w:val="00242FDD"/>
    <w:rsid w:val="00251ED9"/>
    <w:rsid w:val="002545BF"/>
    <w:rsid w:val="0025531B"/>
    <w:rsid w:val="00257586"/>
    <w:rsid w:val="00260C0B"/>
    <w:rsid w:val="00263F22"/>
    <w:rsid w:val="00272387"/>
    <w:rsid w:val="002738D1"/>
    <w:rsid w:val="00275F5F"/>
    <w:rsid w:val="00282585"/>
    <w:rsid w:val="00283457"/>
    <w:rsid w:val="00284754"/>
    <w:rsid w:val="00291EBB"/>
    <w:rsid w:val="002921F5"/>
    <w:rsid w:val="00294951"/>
    <w:rsid w:val="002A5080"/>
    <w:rsid w:val="002B1AFD"/>
    <w:rsid w:val="002C3801"/>
    <w:rsid w:val="002C7FF0"/>
    <w:rsid w:val="002D0FD4"/>
    <w:rsid w:val="002E6181"/>
    <w:rsid w:val="002F182D"/>
    <w:rsid w:val="002F4D2E"/>
    <w:rsid w:val="00317D22"/>
    <w:rsid w:val="00322E7D"/>
    <w:rsid w:val="003233FF"/>
    <w:rsid w:val="0032797B"/>
    <w:rsid w:val="00330E1B"/>
    <w:rsid w:val="003372B2"/>
    <w:rsid w:val="0035687A"/>
    <w:rsid w:val="00364D1A"/>
    <w:rsid w:val="00374CF7"/>
    <w:rsid w:val="00376129"/>
    <w:rsid w:val="00380E42"/>
    <w:rsid w:val="00387062"/>
    <w:rsid w:val="003915F8"/>
    <w:rsid w:val="00394873"/>
    <w:rsid w:val="003A07D9"/>
    <w:rsid w:val="003B0AF1"/>
    <w:rsid w:val="003D4418"/>
    <w:rsid w:val="003E4F97"/>
    <w:rsid w:val="003F2BF1"/>
    <w:rsid w:val="003F478E"/>
    <w:rsid w:val="00404FEA"/>
    <w:rsid w:val="00427A59"/>
    <w:rsid w:val="004329B9"/>
    <w:rsid w:val="0044143B"/>
    <w:rsid w:val="00443923"/>
    <w:rsid w:val="004446D9"/>
    <w:rsid w:val="00447684"/>
    <w:rsid w:val="0044773C"/>
    <w:rsid w:val="004609A2"/>
    <w:rsid w:val="004654B9"/>
    <w:rsid w:val="0047255D"/>
    <w:rsid w:val="00481DC5"/>
    <w:rsid w:val="00485E6F"/>
    <w:rsid w:val="004863C4"/>
    <w:rsid w:val="00490C47"/>
    <w:rsid w:val="00492782"/>
    <w:rsid w:val="00496722"/>
    <w:rsid w:val="00496B01"/>
    <w:rsid w:val="004B2D21"/>
    <w:rsid w:val="004B5AC1"/>
    <w:rsid w:val="004B7526"/>
    <w:rsid w:val="004C34CF"/>
    <w:rsid w:val="004C5DBD"/>
    <w:rsid w:val="004C5ED7"/>
    <w:rsid w:val="004D17AD"/>
    <w:rsid w:val="004D3E3B"/>
    <w:rsid w:val="004D4933"/>
    <w:rsid w:val="004E6D61"/>
    <w:rsid w:val="004E7AB6"/>
    <w:rsid w:val="0050078E"/>
    <w:rsid w:val="0051547F"/>
    <w:rsid w:val="00532B86"/>
    <w:rsid w:val="005359CA"/>
    <w:rsid w:val="00541F7D"/>
    <w:rsid w:val="00544C72"/>
    <w:rsid w:val="00555ABD"/>
    <w:rsid w:val="005569F2"/>
    <w:rsid w:val="00556BB8"/>
    <w:rsid w:val="00571C97"/>
    <w:rsid w:val="00573A1D"/>
    <w:rsid w:val="00576308"/>
    <w:rsid w:val="0058000B"/>
    <w:rsid w:val="00581220"/>
    <w:rsid w:val="00584840"/>
    <w:rsid w:val="00596001"/>
    <w:rsid w:val="005978FC"/>
    <w:rsid w:val="005A53AF"/>
    <w:rsid w:val="005A5FF9"/>
    <w:rsid w:val="005A7E1C"/>
    <w:rsid w:val="005B3EA1"/>
    <w:rsid w:val="005C31B0"/>
    <w:rsid w:val="005D121A"/>
    <w:rsid w:val="005D21BB"/>
    <w:rsid w:val="005E642C"/>
    <w:rsid w:val="0060109A"/>
    <w:rsid w:val="00601502"/>
    <w:rsid w:val="006016FF"/>
    <w:rsid w:val="006039F5"/>
    <w:rsid w:val="00612F61"/>
    <w:rsid w:val="0061503B"/>
    <w:rsid w:val="00622A07"/>
    <w:rsid w:val="00646CEB"/>
    <w:rsid w:val="006518E1"/>
    <w:rsid w:val="00652C5F"/>
    <w:rsid w:val="00657A77"/>
    <w:rsid w:val="0067011A"/>
    <w:rsid w:val="00670D51"/>
    <w:rsid w:val="00672B42"/>
    <w:rsid w:val="00673456"/>
    <w:rsid w:val="006742C5"/>
    <w:rsid w:val="00677FAC"/>
    <w:rsid w:val="0068039B"/>
    <w:rsid w:val="00684A97"/>
    <w:rsid w:val="006B2695"/>
    <w:rsid w:val="006B2A56"/>
    <w:rsid w:val="006D0430"/>
    <w:rsid w:val="006D3151"/>
    <w:rsid w:val="006D5471"/>
    <w:rsid w:val="006D5EEB"/>
    <w:rsid w:val="006D76F1"/>
    <w:rsid w:val="006E0235"/>
    <w:rsid w:val="006E03AB"/>
    <w:rsid w:val="006E2E49"/>
    <w:rsid w:val="006F3CC3"/>
    <w:rsid w:val="00707803"/>
    <w:rsid w:val="007134C1"/>
    <w:rsid w:val="007155EC"/>
    <w:rsid w:val="00737AEA"/>
    <w:rsid w:val="007510CD"/>
    <w:rsid w:val="007605D6"/>
    <w:rsid w:val="00774BB4"/>
    <w:rsid w:val="007769C2"/>
    <w:rsid w:val="00780A17"/>
    <w:rsid w:val="00791F52"/>
    <w:rsid w:val="00793FEF"/>
    <w:rsid w:val="007A5F25"/>
    <w:rsid w:val="007B149F"/>
    <w:rsid w:val="007B1AE0"/>
    <w:rsid w:val="007D48A1"/>
    <w:rsid w:val="007E51CC"/>
    <w:rsid w:val="007E76F9"/>
    <w:rsid w:val="007F0CCE"/>
    <w:rsid w:val="007F2D24"/>
    <w:rsid w:val="0080223B"/>
    <w:rsid w:val="00820AF1"/>
    <w:rsid w:val="00837611"/>
    <w:rsid w:val="0084586E"/>
    <w:rsid w:val="008460ED"/>
    <w:rsid w:val="008505AC"/>
    <w:rsid w:val="00851C96"/>
    <w:rsid w:val="00860AFB"/>
    <w:rsid w:val="00867813"/>
    <w:rsid w:val="0087510E"/>
    <w:rsid w:val="0088038A"/>
    <w:rsid w:val="00885AC2"/>
    <w:rsid w:val="008C06C6"/>
    <w:rsid w:val="008C7D8A"/>
    <w:rsid w:val="008D1AF6"/>
    <w:rsid w:val="008F0B58"/>
    <w:rsid w:val="00902C0D"/>
    <w:rsid w:val="00903702"/>
    <w:rsid w:val="00907D5F"/>
    <w:rsid w:val="00917367"/>
    <w:rsid w:val="00926560"/>
    <w:rsid w:val="009314AE"/>
    <w:rsid w:val="009315BF"/>
    <w:rsid w:val="0093436A"/>
    <w:rsid w:val="0093728B"/>
    <w:rsid w:val="00943C2F"/>
    <w:rsid w:val="00946FAA"/>
    <w:rsid w:val="0095444E"/>
    <w:rsid w:val="00964D31"/>
    <w:rsid w:val="009670BD"/>
    <w:rsid w:val="00982914"/>
    <w:rsid w:val="00982BA5"/>
    <w:rsid w:val="009846E3"/>
    <w:rsid w:val="00984E7C"/>
    <w:rsid w:val="00987D86"/>
    <w:rsid w:val="009A0050"/>
    <w:rsid w:val="009A3D59"/>
    <w:rsid w:val="009A5646"/>
    <w:rsid w:val="009B080A"/>
    <w:rsid w:val="009C1006"/>
    <w:rsid w:val="009C1768"/>
    <w:rsid w:val="009D047E"/>
    <w:rsid w:val="009D38B4"/>
    <w:rsid w:val="009F5719"/>
    <w:rsid w:val="009F7159"/>
    <w:rsid w:val="009F7C7E"/>
    <w:rsid w:val="00A00A9A"/>
    <w:rsid w:val="00A02BC4"/>
    <w:rsid w:val="00A05B46"/>
    <w:rsid w:val="00A0776E"/>
    <w:rsid w:val="00A14395"/>
    <w:rsid w:val="00A162CD"/>
    <w:rsid w:val="00A316E1"/>
    <w:rsid w:val="00A3280B"/>
    <w:rsid w:val="00A34D2D"/>
    <w:rsid w:val="00A434A7"/>
    <w:rsid w:val="00A469C3"/>
    <w:rsid w:val="00A510A6"/>
    <w:rsid w:val="00A67099"/>
    <w:rsid w:val="00A730FD"/>
    <w:rsid w:val="00A80D2F"/>
    <w:rsid w:val="00A85353"/>
    <w:rsid w:val="00A91937"/>
    <w:rsid w:val="00A95221"/>
    <w:rsid w:val="00AB4211"/>
    <w:rsid w:val="00AB7B4E"/>
    <w:rsid w:val="00AC758B"/>
    <w:rsid w:val="00AD59F1"/>
    <w:rsid w:val="00AD7A90"/>
    <w:rsid w:val="00AE05DD"/>
    <w:rsid w:val="00AE2A3D"/>
    <w:rsid w:val="00AF296E"/>
    <w:rsid w:val="00AF32C4"/>
    <w:rsid w:val="00B01340"/>
    <w:rsid w:val="00B02F92"/>
    <w:rsid w:val="00B038D2"/>
    <w:rsid w:val="00B076C6"/>
    <w:rsid w:val="00B204B2"/>
    <w:rsid w:val="00B33AB1"/>
    <w:rsid w:val="00B37F43"/>
    <w:rsid w:val="00B400F8"/>
    <w:rsid w:val="00B40E37"/>
    <w:rsid w:val="00B45A0D"/>
    <w:rsid w:val="00B60AB6"/>
    <w:rsid w:val="00B6207F"/>
    <w:rsid w:val="00B66D67"/>
    <w:rsid w:val="00B81BC6"/>
    <w:rsid w:val="00BA2F73"/>
    <w:rsid w:val="00BB2A69"/>
    <w:rsid w:val="00BB7239"/>
    <w:rsid w:val="00BC0CDF"/>
    <w:rsid w:val="00BC1E68"/>
    <w:rsid w:val="00BC72AF"/>
    <w:rsid w:val="00BD0DD0"/>
    <w:rsid w:val="00BD1033"/>
    <w:rsid w:val="00BD7A4D"/>
    <w:rsid w:val="00BE31D1"/>
    <w:rsid w:val="00C03BE8"/>
    <w:rsid w:val="00C10568"/>
    <w:rsid w:val="00C1534D"/>
    <w:rsid w:val="00C20618"/>
    <w:rsid w:val="00C360A0"/>
    <w:rsid w:val="00C4029C"/>
    <w:rsid w:val="00C51D2F"/>
    <w:rsid w:val="00C54BD4"/>
    <w:rsid w:val="00C552F9"/>
    <w:rsid w:val="00C64F51"/>
    <w:rsid w:val="00C66169"/>
    <w:rsid w:val="00C7514E"/>
    <w:rsid w:val="00C77599"/>
    <w:rsid w:val="00C95BF1"/>
    <w:rsid w:val="00C97875"/>
    <w:rsid w:val="00CA50AF"/>
    <w:rsid w:val="00CA58AA"/>
    <w:rsid w:val="00CA7120"/>
    <w:rsid w:val="00CB4D51"/>
    <w:rsid w:val="00CD2049"/>
    <w:rsid w:val="00CD5354"/>
    <w:rsid w:val="00CD76FF"/>
    <w:rsid w:val="00CE0E64"/>
    <w:rsid w:val="00CF1C8E"/>
    <w:rsid w:val="00CF64E0"/>
    <w:rsid w:val="00CF7636"/>
    <w:rsid w:val="00D010AC"/>
    <w:rsid w:val="00D072BD"/>
    <w:rsid w:val="00D10AED"/>
    <w:rsid w:val="00D1142B"/>
    <w:rsid w:val="00D126A1"/>
    <w:rsid w:val="00D14E38"/>
    <w:rsid w:val="00D3302B"/>
    <w:rsid w:val="00D33BD4"/>
    <w:rsid w:val="00D349B2"/>
    <w:rsid w:val="00D40225"/>
    <w:rsid w:val="00D42391"/>
    <w:rsid w:val="00D475B5"/>
    <w:rsid w:val="00D63856"/>
    <w:rsid w:val="00D647C3"/>
    <w:rsid w:val="00D64D2D"/>
    <w:rsid w:val="00D67A34"/>
    <w:rsid w:val="00D73F85"/>
    <w:rsid w:val="00D74C80"/>
    <w:rsid w:val="00DA0AC0"/>
    <w:rsid w:val="00DC07F7"/>
    <w:rsid w:val="00DC3813"/>
    <w:rsid w:val="00DC3AEE"/>
    <w:rsid w:val="00DC5B1A"/>
    <w:rsid w:val="00DC5EB6"/>
    <w:rsid w:val="00DD0E63"/>
    <w:rsid w:val="00DD3F74"/>
    <w:rsid w:val="00DD4E93"/>
    <w:rsid w:val="00DE4203"/>
    <w:rsid w:val="00E043A3"/>
    <w:rsid w:val="00E0507F"/>
    <w:rsid w:val="00E06553"/>
    <w:rsid w:val="00E13377"/>
    <w:rsid w:val="00E2230E"/>
    <w:rsid w:val="00E230F7"/>
    <w:rsid w:val="00E231BA"/>
    <w:rsid w:val="00E2321B"/>
    <w:rsid w:val="00E26422"/>
    <w:rsid w:val="00E30256"/>
    <w:rsid w:val="00E33BF9"/>
    <w:rsid w:val="00E34A80"/>
    <w:rsid w:val="00E43EB8"/>
    <w:rsid w:val="00E45B21"/>
    <w:rsid w:val="00E62B1C"/>
    <w:rsid w:val="00E753F5"/>
    <w:rsid w:val="00E81078"/>
    <w:rsid w:val="00E85C9E"/>
    <w:rsid w:val="00E87C3B"/>
    <w:rsid w:val="00E97445"/>
    <w:rsid w:val="00EA3672"/>
    <w:rsid w:val="00EB35B5"/>
    <w:rsid w:val="00EB6F08"/>
    <w:rsid w:val="00EC0574"/>
    <w:rsid w:val="00EC2EDF"/>
    <w:rsid w:val="00ED421C"/>
    <w:rsid w:val="00ED5C3B"/>
    <w:rsid w:val="00ED7649"/>
    <w:rsid w:val="00EE18D4"/>
    <w:rsid w:val="00EE7D35"/>
    <w:rsid w:val="00EF3047"/>
    <w:rsid w:val="00F02643"/>
    <w:rsid w:val="00F04B43"/>
    <w:rsid w:val="00F13018"/>
    <w:rsid w:val="00F141A0"/>
    <w:rsid w:val="00F165F6"/>
    <w:rsid w:val="00F209E1"/>
    <w:rsid w:val="00F338E3"/>
    <w:rsid w:val="00F469FD"/>
    <w:rsid w:val="00F56A8A"/>
    <w:rsid w:val="00F579A6"/>
    <w:rsid w:val="00F70643"/>
    <w:rsid w:val="00F80056"/>
    <w:rsid w:val="00F80D7E"/>
    <w:rsid w:val="00F81676"/>
    <w:rsid w:val="00F91E43"/>
    <w:rsid w:val="00F95019"/>
    <w:rsid w:val="00FC1906"/>
    <w:rsid w:val="00FC3FF0"/>
    <w:rsid w:val="00FD158D"/>
    <w:rsid w:val="00FD4C17"/>
    <w:rsid w:val="00FD5551"/>
    <w:rsid w:val="00FE21A6"/>
    <w:rsid w:val="00FE579F"/>
    <w:rsid w:val="00FF028E"/>
    <w:rsid w:val="00FF29BA"/>
    <w:rsid w:val="00FF740C"/>
    <w:rsid w:val="00FF7846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0F816"/>
  <w15:chartTrackingRefBased/>
  <w15:docId w15:val="{50764DEB-AF63-4B3F-ACAB-D9BD25E6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4D31"/>
    <w:pPr>
      <w:spacing w:after="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3BE8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CA9"/>
  </w:style>
  <w:style w:type="paragraph" w:styleId="Zpat">
    <w:name w:val="footer"/>
    <w:basedOn w:val="Normln"/>
    <w:link w:val="Zpat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0CA9"/>
  </w:style>
  <w:style w:type="table" w:styleId="Mkatabulky">
    <w:name w:val="Table Grid"/>
    <w:basedOn w:val="Normlntabulka"/>
    <w:uiPriority w:val="39"/>
    <w:rsid w:val="004D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672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3BE8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E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964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kaj\OneDrive%20-%20Univerzita%20Tom&#225;&#353;e%20Bati%20ve%20Zl&#237;n&#283;\Plocha\Oponentur25\BP-hodnoceni-vedouciho-2021-05-14%20formul&#225;&#345;%20FLK&#344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266DA52EF9413E9505D41B36B5BC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38594C-B937-41E2-9A8A-2E2F14646C02}"/>
      </w:docPartPr>
      <w:docPartBody>
        <w:p w:rsidR="009E0B5B" w:rsidRDefault="009E0B5B">
          <w:pPr>
            <w:pStyle w:val="E9266DA52EF9413E9505D41B36B5BC58"/>
          </w:pPr>
          <w:r w:rsidRPr="0098798E">
            <w:rPr>
              <w:rStyle w:val="Zstupntext"/>
            </w:rPr>
            <w:t>Click or tap here to enter text.</w:t>
          </w:r>
        </w:p>
      </w:docPartBody>
    </w:docPart>
    <w:docPart>
      <w:docPartPr>
        <w:name w:val="EFF980634CE34183B96A5269AA4B8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C2EB69-590F-4922-82DF-A8CA638D97DB}"/>
      </w:docPartPr>
      <w:docPartBody>
        <w:p w:rsidR="009E0B5B" w:rsidRDefault="009E0B5B">
          <w:pPr>
            <w:pStyle w:val="EFF980634CE34183B96A5269AA4B899B"/>
          </w:pPr>
          <w:r w:rsidRPr="00C66169">
            <w:rPr>
              <w:rStyle w:val="Zstupntext"/>
            </w:rPr>
            <w:t>Uveďte autora práce.</w:t>
          </w:r>
        </w:p>
      </w:docPartBody>
    </w:docPart>
    <w:docPart>
      <w:docPartPr>
        <w:name w:val="157967A38F3E4F11855DDC5CCF930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6C5F62-AB56-4B68-87D6-1A3EA7BA38AC}"/>
      </w:docPartPr>
      <w:docPartBody>
        <w:p w:rsidR="009E0B5B" w:rsidRDefault="009E0B5B">
          <w:pPr>
            <w:pStyle w:val="157967A38F3E4F11855DDC5CCF930015"/>
          </w:pPr>
          <w:r w:rsidRPr="00C66169">
            <w:rPr>
              <w:rStyle w:val="Zstupntext"/>
            </w:rPr>
            <w:t>Zvolte studijní program.</w:t>
          </w:r>
        </w:p>
      </w:docPartBody>
    </w:docPart>
    <w:docPart>
      <w:docPartPr>
        <w:name w:val="78375D2BC8534EA586DA5687DCD8C0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82552-DDED-4CEA-8B8B-495CFB69F107}"/>
      </w:docPartPr>
      <w:docPartBody>
        <w:p w:rsidR="009E0B5B" w:rsidRDefault="009E0B5B">
          <w:pPr>
            <w:pStyle w:val="78375D2BC8534EA586DA5687DCD8C0F0"/>
          </w:pPr>
          <w:r w:rsidRPr="00C66169">
            <w:rPr>
              <w:rStyle w:val="Zstupntext"/>
            </w:rPr>
            <w:t>Zvolte formu studia.</w:t>
          </w:r>
        </w:p>
      </w:docPartBody>
    </w:docPart>
    <w:docPart>
      <w:docPartPr>
        <w:name w:val="8BA1F2FC6DBD4D8EB2530EB6557651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D2F825-A893-4B63-A1E2-FE784628702E}"/>
      </w:docPartPr>
      <w:docPartBody>
        <w:p w:rsidR="009E0B5B" w:rsidRDefault="009E0B5B">
          <w:pPr>
            <w:pStyle w:val="8BA1F2FC6DBD4D8EB2530EB655765132"/>
          </w:pPr>
          <w:r w:rsidRPr="00C66169">
            <w:rPr>
              <w:rStyle w:val="Zstupntext"/>
            </w:rPr>
            <w:t>Uveďte akademický rok (př.: 2020/2021).</w:t>
          </w:r>
        </w:p>
      </w:docPartBody>
    </w:docPart>
    <w:docPart>
      <w:docPartPr>
        <w:name w:val="8334DF95F8EF45C7A2DACF4BE07029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3B187-973A-46E2-8282-672A23C0B0A2}"/>
      </w:docPartPr>
      <w:docPartBody>
        <w:p w:rsidR="009E0B5B" w:rsidRDefault="009E0B5B">
          <w:pPr>
            <w:pStyle w:val="8334DF95F8EF45C7A2DACF4BE0702976"/>
          </w:pPr>
          <w:r w:rsidRPr="00C66169">
            <w:rPr>
              <w:rStyle w:val="Zstupntext"/>
            </w:rPr>
            <w:t>Uveďte téma práce.</w:t>
          </w:r>
        </w:p>
      </w:docPartBody>
    </w:docPart>
    <w:docPart>
      <w:docPartPr>
        <w:name w:val="98BD53546E72490087B85311335C3C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392FF6-815C-4CFD-81C1-D59DFE0C8A16}"/>
      </w:docPartPr>
      <w:docPartBody>
        <w:p w:rsidR="009E0B5B" w:rsidRDefault="009E0B5B">
          <w:pPr>
            <w:pStyle w:val="98BD53546E72490087B85311335C3CE8"/>
          </w:pPr>
          <w:r w:rsidRPr="00C66169">
            <w:rPr>
              <w:rStyle w:val="Zstupntext"/>
            </w:rPr>
            <w:t>Uveďte sebe – autora tohoto posudku.</w:t>
          </w:r>
        </w:p>
      </w:docPartBody>
    </w:docPart>
    <w:docPart>
      <w:docPartPr>
        <w:name w:val="8EC97C81F70B4ADC9292EDF4E1A95F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AD0855-D538-457D-A24B-55E5BB3C898F}"/>
      </w:docPartPr>
      <w:docPartBody>
        <w:p w:rsidR="009E0B5B" w:rsidRDefault="009E0B5B">
          <w:pPr>
            <w:pStyle w:val="8EC97C81F70B4ADC9292EDF4E1A95FDD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2BF9379BE42249A49AF840E5EF9EB1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AF9D10-5702-46D2-8225-2A31607F1920}"/>
      </w:docPartPr>
      <w:docPartBody>
        <w:p w:rsidR="009E0B5B" w:rsidRDefault="009E0B5B">
          <w:pPr>
            <w:pStyle w:val="2BF9379BE42249A49AF840E5EF9EB109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B5A03008B67441BFAD1A3A679A87E8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3B1ECF-840B-4AAE-BC1E-1CE4AD3548D7}"/>
      </w:docPartPr>
      <w:docPartBody>
        <w:p w:rsidR="009E0B5B" w:rsidRDefault="009E0B5B">
          <w:pPr>
            <w:pStyle w:val="B5A03008B67441BFAD1A3A679A87E8B8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C9C23FFF25664402936B05149805B4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1DD79A-18E3-43CF-9CCB-D91E1DDDBB4A}"/>
      </w:docPartPr>
      <w:docPartBody>
        <w:p w:rsidR="009E0B5B" w:rsidRDefault="009E0B5B">
          <w:pPr>
            <w:pStyle w:val="C9C23FFF25664402936B05149805B414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F1B2DFED51F040BF8E001F5F9EAFD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FCFF5B-47BD-405E-AC77-27869DBD1649}"/>
      </w:docPartPr>
      <w:docPartBody>
        <w:p w:rsidR="009E0B5B" w:rsidRDefault="009E0B5B">
          <w:pPr>
            <w:pStyle w:val="F1B2DFED51F040BF8E001F5F9EAFD24A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9868495E05B24FA5A7474C95D83DDE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C63724-BC44-4BEB-881F-DF0EC85411A7}"/>
      </w:docPartPr>
      <w:docPartBody>
        <w:p w:rsidR="009E0B5B" w:rsidRDefault="009E0B5B">
          <w:pPr>
            <w:pStyle w:val="9868495E05B24FA5A7474C95D83DDE49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5077EAD1215E416DA0DECF186F1957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ECB16-BBA2-41E5-A8D6-B7A2C722565B}"/>
      </w:docPartPr>
      <w:docPartBody>
        <w:p w:rsidR="009E0B5B" w:rsidRDefault="009E0B5B">
          <w:pPr>
            <w:pStyle w:val="5077EAD1215E416DA0DECF186F195747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E54AB9BC23834BB4B826E80891C1F2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9A042A-2A1D-4D8C-ACAD-34F3767EA7D5}"/>
      </w:docPartPr>
      <w:docPartBody>
        <w:p w:rsidR="009E0B5B" w:rsidRDefault="009E0B5B">
          <w:pPr>
            <w:pStyle w:val="E54AB9BC23834BB4B826E80891C1F238"/>
          </w:pPr>
          <w:r w:rsidRPr="00C66169">
            <w:rPr>
              <w:rStyle w:val="Zstupntext"/>
            </w:rPr>
            <w:t>Automaticky vypočítaný výsledek.</w:t>
          </w:r>
        </w:p>
      </w:docPartBody>
    </w:docPart>
    <w:docPart>
      <w:docPartPr>
        <w:name w:val="710206F39B1F4C0CA5C3E8DBDA3791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A9A09-B0D4-40E8-9956-F15DD8E3D5DB}"/>
      </w:docPartPr>
      <w:docPartBody>
        <w:p w:rsidR="009E0B5B" w:rsidRDefault="009E0B5B">
          <w:pPr>
            <w:pStyle w:val="710206F39B1F4C0CA5C3E8DBDA379162"/>
          </w:pPr>
          <w:r w:rsidRPr="00C66169">
            <w:rPr>
              <w:rStyle w:val="Zstupntext"/>
            </w:rPr>
            <w:t>Vložte komentář hodnocené kvalifikační práce.</w:t>
          </w:r>
        </w:p>
      </w:docPartBody>
    </w:docPart>
    <w:docPart>
      <w:docPartPr>
        <w:name w:val="4CBD10CE93F14E42BDFDBB9046ABCA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590782-4DE5-471C-B970-EB91C73048D0}"/>
      </w:docPartPr>
      <w:docPartBody>
        <w:p w:rsidR="009E0B5B" w:rsidRDefault="009E0B5B">
          <w:pPr>
            <w:pStyle w:val="4CBD10CE93F14E42BDFDBB9046ABCA7D"/>
          </w:pPr>
          <w:r w:rsidRPr="00C66169">
            <w:rPr>
              <w:rStyle w:val="Zstupntext"/>
            </w:rPr>
            <w:t>Zvolte variantu.</w:t>
          </w:r>
        </w:p>
      </w:docPartBody>
    </w:docPart>
    <w:docPart>
      <w:docPartPr>
        <w:name w:val="5BF3D8D35C804FA984EBA486316D40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EF8E53-E3A8-467C-9904-8499690DEEB2}"/>
      </w:docPartPr>
      <w:docPartBody>
        <w:p w:rsidR="009E0B5B" w:rsidRDefault="009E0B5B">
          <w:pPr>
            <w:pStyle w:val="5BF3D8D35C804FA984EBA486316D40D4"/>
          </w:pPr>
          <w:r w:rsidRPr="00C66169">
            <w:rPr>
              <w:rStyle w:val="Zstupntext"/>
            </w:rPr>
            <w:t>Zvolte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8A"/>
    <w:rsid w:val="0008576E"/>
    <w:rsid w:val="001A6EC7"/>
    <w:rsid w:val="004D4933"/>
    <w:rsid w:val="0068401F"/>
    <w:rsid w:val="0093728B"/>
    <w:rsid w:val="009E0B5B"/>
    <w:rsid w:val="00A55958"/>
    <w:rsid w:val="00C6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3D8A"/>
    <w:rPr>
      <w:color w:val="808080"/>
    </w:rPr>
  </w:style>
  <w:style w:type="paragraph" w:customStyle="1" w:styleId="E9266DA52EF9413E9505D41B36B5BC58">
    <w:name w:val="E9266DA52EF9413E9505D41B36B5BC58"/>
  </w:style>
  <w:style w:type="paragraph" w:customStyle="1" w:styleId="EFF980634CE34183B96A5269AA4B899B">
    <w:name w:val="EFF980634CE34183B96A5269AA4B899B"/>
  </w:style>
  <w:style w:type="paragraph" w:customStyle="1" w:styleId="157967A38F3E4F11855DDC5CCF930015">
    <w:name w:val="157967A38F3E4F11855DDC5CCF930015"/>
  </w:style>
  <w:style w:type="paragraph" w:customStyle="1" w:styleId="78375D2BC8534EA586DA5687DCD8C0F0">
    <w:name w:val="78375D2BC8534EA586DA5687DCD8C0F0"/>
  </w:style>
  <w:style w:type="paragraph" w:customStyle="1" w:styleId="8BA1F2FC6DBD4D8EB2530EB655765132">
    <w:name w:val="8BA1F2FC6DBD4D8EB2530EB655765132"/>
  </w:style>
  <w:style w:type="paragraph" w:customStyle="1" w:styleId="8334DF95F8EF45C7A2DACF4BE0702976">
    <w:name w:val="8334DF95F8EF45C7A2DACF4BE0702976"/>
  </w:style>
  <w:style w:type="paragraph" w:customStyle="1" w:styleId="98BD53546E72490087B85311335C3CE8">
    <w:name w:val="98BD53546E72490087B85311335C3CE8"/>
  </w:style>
  <w:style w:type="paragraph" w:customStyle="1" w:styleId="8EC97C81F70B4ADC9292EDF4E1A95FDD">
    <w:name w:val="8EC97C81F70B4ADC9292EDF4E1A95FDD"/>
  </w:style>
  <w:style w:type="paragraph" w:customStyle="1" w:styleId="2BF9379BE42249A49AF840E5EF9EB109">
    <w:name w:val="2BF9379BE42249A49AF840E5EF9EB109"/>
  </w:style>
  <w:style w:type="paragraph" w:customStyle="1" w:styleId="B5A03008B67441BFAD1A3A679A87E8B8">
    <w:name w:val="B5A03008B67441BFAD1A3A679A87E8B8"/>
  </w:style>
  <w:style w:type="paragraph" w:customStyle="1" w:styleId="C9C23FFF25664402936B05149805B414">
    <w:name w:val="C9C23FFF25664402936B05149805B414"/>
  </w:style>
  <w:style w:type="paragraph" w:customStyle="1" w:styleId="F1B2DFED51F040BF8E001F5F9EAFD24A">
    <w:name w:val="F1B2DFED51F040BF8E001F5F9EAFD24A"/>
  </w:style>
  <w:style w:type="paragraph" w:customStyle="1" w:styleId="9868495E05B24FA5A7474C95D83DDE49">
    <w:name w:val="9868495E05B24FA5A7474C95D83DDE49"/>
  </w:style>
  <w:style w:type="paragraph" w:customStyle="1" w:styleId="5077EAD1215E416DA0DECF186F195747">
    <w:name w:val="5077EAD1215E416DA0DECF186F195747"/>
  </w:style>
  <w:style w:type="paragraph" w:customStyle="1" w:styleId="E54AB9BC23834BB4B826E80891C1F238">
    <w:name w:val="E54AB9BC23834BB4B826E80891C1F238"/>
  </w:style>
  <w:style w:type="paragraph" w:customStyle="1" w:styleId="710206F39B1F4C0CA5C3E8DBDA379162">
    <w:name w:val="710206F39B1F4C0CA5C3E8DBDA379162"/>
  </w:style>
  <w:style w:type="paragraph" w:customStyle="1" w:styleId="4CBD10CE93F14E42BDFDBB9046ABCA7D">
    <w:name w:val="4CBD10CE93F14E42BDFDBB9046ABCA7D"/>
  </w:style>
  <w:style w:type="paragraph" w:customStyle="1" w:styleId="5BF3D8D35C804FA984EBA486316D40D4">
    <w:name w:val="5BF3D8D35C804FA984EBA486316D40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BP-hodnoceni-vedouciho-2021-05-14 formulář FLKŘ</Template>
  <TotalTime>1</TotalTime>
  <Pages>2</Pages>
  <Words>291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kvalifikační práce</vt:lpstr>
      <vt:lpstr>Posudek kvalifikační práce</vt:lpstr>
    </vt:vector>
  </TitlesOfParts>
  <Company>Univerzita Tomáše Bati ve Zlíně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kvalifikační práce</dc:title>
  <dc:subject/>
  <dc:creator>Robert Pekaj</dc:creator>
  <cp:keywords/>
  <dc:description/>
  <cp:lastModifiedBy>Robert Pekaj</cp:lastModifiedBy>
  <cp:revision>2</cp:revision>
  <cp:lastPrinted>2025-05-17T14:17:00Z</cp:lastPrinted>
  <dcterms:created xsi:type="dcterms:W3CDTF">2025-08-21T14:29:00Z</dcterms:created>
  <dcterms:modified xsi:type="dcterms:W3CDTF">2025-08-21T14:29:00Z</dcterms:modified>
</cp:coreProperties>
</file>