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65" w:rsidRPr="004E757B" w:rsidRDefault="003A0F65">
      <w:pPr>
        <w:rPr>
          <w:sz w:val="36"/>
          <w:szCs w:val="36"/>
        </w:rPr>
      </w:pPr>
    </w:p>
    <w:p w:rsidR="003A0F65" w:rsidRPr="004E757B" w:rsidRDefault="003A0F65" w:rsidP="00E515B9">
      <w:pPr>
        <w:jc w:val="center"/>
        <w:rPr>
          <w:b/>
          <w:bCs/>
          <w:sz w:val="32"/>
          <w:szCs w:val="32"/>
        </w:rPr>
      </w:pPr>
      <w:r w:rsidRPr="004E757B">
        <w:rPr>
          <w:b/>
          <w:bCs/>
          <w:sz w:val="32"/>
          <w:szCs w:val="32"/>
        </w:rPr>
        <w:t xml:space="preserve">POSUDEK </w:t>
      </w:r>
      <w:r>
        <w:rPr>
          <w:b/>
          <w:bCs/>
          <w:sz w:val="32"/>
          <w:szCs w:val="32"/>
        </w:rPr>
        <w:t xml:space="preserve">VEDOUCÍHO </w:t>
      </w:r>
      <w:r w:rsidRPr="004E757B">
        <w:rPr>
          <w:b/>
          <w:bCs/>
          <w:sz w:val="32"/>
          <w:szCs w:val="32"/>
        </w:rPr>
        <w:t>BAKALÁŘSKÉ PRÁCE</w:t>
      </w:r>
    </w:p>
    <w:p w:rsidR="003A0F65" w:rsidRPr="004E757B" w:rsidRDefault="003A0F65">
      <w:pPr>
        <w:rPr>
          <w:sz w:val="36"/>
          <w:szCs w:val="36"/>
        </w:rPr>
      </w:pPr>
    </w:p>
    <w:tbl>
      <w:tblPr>
        <w:tblW w:w="9836" w:type="dxa"/>
        <w:tblInd w:w="-10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3A0F65" w:rsidRPr="00DC2F66">
        <w:tc>
          <w:tcPr>
            <w:tcW w:w="1184" w:type="dxa"/>
          </w:tcPr>
          <w:p w:rsidR="003A0F65" w:rsidRPr="00F06136" w:rsidRDefault="003A0F65" w:rsidP="00F06136">
            <w:pPr>
              <w:ind w:right="72"/>
              <w:rPr>
                <w:b/>
                <w:bCs/>
              </w:rPr>
            </w:pPr>
            <w:r w:rsidRPr="00F06136">
              <w:rPr>
                <w:b/>
                <w:bCs/>
              </w:rPr>
              <w:t>Student:</w:t>
            </w:r>
          </w:p>
        </w:tc>
        <w:bookmarkStart w:id="0" w:name="Text2"/>
        <w:tc>
          <w:tcPr>
            <w:tcW w:w="3244" w:type="dxa"/>
            <w:gridSpan w:val="2"/>
          </w:tcPr>
          <w:p w:rsidR="003A0F65" w:rsidRPr="00F06136" w:rsidRDefault="003A0F65" w:rsidP="00F06136">
            <w:pPr>
              <w:tabs>
                <w:tab w:val="left" w:pos="396"/>
              </w:tabs>
              <w:ind w:right="72"/>
              <w:rPr>
                <w:b/>
                <w:bCs/>
              </w:rPr>
            </w:pPr>
            <w:r w:rsidRPr="00F06136">
              <w:rPr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r w:rsidRPr="00F06136">
              <w:rPr>
                <w:b/>
                <w:bCs/>
              </w:rPr>
              <w:instrText xml:space="preserve"> FORMTEXT </w:instrText>
            </w:r>
            <w:r w:rsidRPr="00F06136">
              <w:rPr>
                <w:b/>
                <w:bCs/>
              </w:rPr>
            </w:r>
            <w:r w:rsidRPr="00F06136">
              <w:rPr>
                <w:b/>
                <w:bCs/>
              </w:rPr>
              <w:fldChar w:fldCharType="separate"/>
            </w:r>
            <w:r w:rsidRPr="00F06136">
              <w:rPr>
                <w:b/>
                <w:bCs/>
                <w:noProof/>
              </w:rPr>
              <w:t>PAVEL BATĚK</w:t>
            </w:r>
            <w:r w:rsidRPr="00F06136">
              <w:rPr>
                <w:b/>
                <w:bCs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3A0F65" w:rsidRPr="00F06136" w:rsidRDefault="003A0F65" w:rsidP="00DC2F66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t>Vedoucí práce:</w:t>
            </w:r>
          </w:p>
        </w:tc>
        <w:bookmarkStart w:id="1" w:name="Text3"/>
        <w:tc>
          <w:tcPr>
            <w:tcW w:w="3608" w:type="dxa"/>
            <w:gridSpan w:val="2"/>
          </w:tcPr>
          <w:p w:rsidR="003A0F65" w:rsidRPr="00F06136" w:rsidRDefault="003A0F65" w:rsidP="00E95E48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r w:rsidRPr="00F06136">
              <w:rPr>
                <w:b/>
                <w:bCs/>
              </w:rPr>
              <w:instrText xml:space="preserve"> FORMTEXT </w:instrText>
            </w:r>
            <w:r w:rsidRPr="00F06136">
              <w:rPr>
                <w:b/>
                <w:bCs/>
              </w:rPr>
            </w:r>
            <w:r w:rsidRPr="00F06136">
              <w:rPr>
                <w:b/>
                <w:bCs/>
              </w:rPr>
              <w:fldChar w:fldCharType="separate"/>
            </w:r>
            <w:r w:rsidRPr="00F06136">
              <w:rPr>
                <w:b/>
                <w:bCs/>
              </w:rPr>
              <w:t>PhDr. Mgr. Stanislav ZELINKA</w:t>
            </w:r>
            <w:r w:rsidRPr="00F06136">
              <w:rPr>
                <w:b/>
                <w:bCs/>
              </w:rPr>
              <w:fldChar w:fldCharType="end"/>
            </w:r>
            <w:bookmarkEnd w:id="1"/>
          </w:p>
        </w:tc>
      </w:tr>
      <w:tr w:rsidR="003A0F65" w:rsidRPr="00DC2F66">
        <w:tc>
          <w:tcPr>
            <w:tcW w:w="2079" w:type="dxa"/>
            <w:gridSpan w:val="2"/>
          </w:tcPr>
          <w:p w:rsidR="003A0F65" w:rsidRPr="00DC2F66" w:rsidRDefault="003A0F65" w:rsidP="00F06136">
            <w:pPr>
              <w:ind w:right="72"/>
            </w:pPr>
          </w:p>
        </w:tc>
        <w:tc>
          <w:tcPr>
            <w:tcW w:w="3615" w:type="dxa"/>
            <w:gridSpan w:val="2"/>
          </w:tcPr>
          <w:p w:rsidR="003A0F65" w:rsidRPr="00DC2F66" w:rsidRDefault="003A0F65" w:rsidP="00F06136">
            <w:pPr>
              <w:ind w:right="72"/>
            </w:pPr>
          </w:p>
        </w:tc>
        <w:tc>
          <w:tcPr>
            <w:tcW w:w="1254" w:type="dxa"/>
            <w:gridSpan w:val="2"/>
          </w:tcPr>
          <w:p w:rsidR="003A0F65" w:rsidRPr="00DC2F66" w:rsidRDefault="003A0F65" w:rsidP="00DC2F66"/>
        </w:tc>
        <w:tc>
          <w:tcPr>
            <w:tcW w:w="2888" w:type="dxa"/>
          </w:tcPr>
          <w:p w:rsidR="003A0F65" w:rsidRPr="00DC2F66" w:rsidRDefault="003A0F65" w:rsidP="00DC2F66"/>
        </w:tc>
      </w:tr>
      <w:tr w:rsidR="003A0F65" w:rsidRPr="00DC2F66">
        <w:tc>
          <w:tcPr>
            <w:tcW w:w="2079" w:type="dxa"/>
            <w:gridSpan w:val="2"/>
          </w:tcPr>
          <w:p w:rsidR="003A0F65" w:rsidRPr="00DC2F66" w:rsidRDefault="003A0F65" w:rsidP="00F06136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3A0F65" w:rsidRPr="00F06136" w:rsidRDefault="003A0F65" w:rsidP="008C2EE1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r w:rsidRPr="00F06136">
              <w:rPr>
                <w:b/>
                <w:bCs/>
              </w:rPr>
              <w:instrText xml:space="preserve"> FORMDROPDOWN </w:instrText>
            </w:r>
            <w:r w:rsidRPr="00F06136">
              <w:rPr>
                <w:b/>
                <w:bCs/>
              </w:rPr>
            </w:r>
            <w:r w:rsidRPr="00F06136">
              <w:rPr>
                <w:b/>
                <w:bCs/>
              </w:rPr>
              <w:fldChar w:fldCharType="end"/>
            </w:r>
            <w:bookmarkEnd w:id="2"/>
          </w:p>
        </w:tc>
      </w:tr>
      <w:tr w:rsidR="003A0F65" w:rsidRPr="00DC2F66">
        <w:tc>
          <w:tcPr>
            <w:tcW w:w="2079" w:type="dxa"/>
            <w:gridSpan w:val="2"/>
          </w:tcPr>
          <w:p w:rsidR="003A0F65" w:rsidRPr="00DC2F66" w:rsidRDefault="003A0F65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3A0F65" w:rsidRPr="00F06136" w:rsidRDefault="003A0F65" w:rsidP="008C2EE1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r w:rsidRPr="00F06136">
              <w:rPr>
                <w:b/>
                <w:bCs/>
              </w:rPr>
              <w:instrText xml:space="preserve"> FORMDROPDOWN </w:instrText>
            </w:r>
            <w:r w:rsidRPr="00F06136">
              <w:rPr>
                <w:b/>
                <w:bCs/>
              </w:rPr>
            </w:r>
            <w:r w:rsidRPr="00F06136">
              <w:rPr>
                <w:b/>
                <w:bCs/>
              </w:rPr>
              <w:fldChar w:fldCharType="end"/>
            </w:r>
            <w:bookmarkEnd w:id="3"/>
          </w:p>
        </w:tc>
      </w:tr>
      <w:tr w:rsidR="003A0F65" w:rsidRPr="00DC2F66">
        <w:tc>
          <w:tcPr>
            <w:tcW w:w="2079" w:type="dxa"/>
            <w:gridSpan w:val="2"/>
          </w:tcPr>
          <w:p w:rsidR="003A0F65" w:rsidRPr="00DC2F66" w:rsidRDefault="003A0F65" w:rsidP="00F06136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3A0F65" w:rsidRPr="00F06136" w:rsidRDefault="003A0F65" w:rsidP="00F06136">
            <w:pPr>
              <w:ind w:right="72"/>
              <w:rPr>
                <w:b/>
                <w:bCs/>
              </w:rPr>
            </w:pPr>
            <w:r w:rsidRPr="00F06136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 w:rsidRPr="00F06136">
              <w:rPr>
                <w:b/>
                <w:bCs/>
              </w:rPr>
              <w:instrText xml:space="preserve"> FORMDROPDOWN </w:instrText>
            </w:r>
            <w:r w:rsidRPr="00F06136">
              <w:rPr>
                <w:b/>
                <w:bCs/>
              </w:rPr>
            </w:r>
            <w:r w:rsidRPr="00F06136">
              <w:rPr>
                <w:b/>
                <w:bCs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3A0F65" w:rsidRPr="00DC2F66" w:rsidRDefault="003A0F65" w:rsidP="008C2EE1"/>
        </w:tc>
        <w:tc>
          <w:tcPr>
            <w:tcW w:w="2888" w:type="dxa"/>
          </w:tcPr>
          <w:p w:rsidR="003A0F65" w:rsidRPr="00DC2F66" w:rsidRDefault="003A0F65" w:rsidP="008C2EE1"/>
        </w:tc>
      </w:tr>
      <w:tr w:rsidR="003A0F65" w:rsidRPr="00DC2F66">
        <w:tc>
          <w:tcPr>
            <w:tcW w:w="2079" w:type="dxa"/>
            <w:gridSpan w:val="2"/>
          </w:tcPr>
          <w:p w:rsidR="003A0F65" w:rsidRPr="00DC2F66" w:rsidRDefault="003A0F65" w:rsidP="00F06136">
            <w:pPr>
              <w:ind w:right="72"/>
            </w:pPr>
          </w:p>
        </w:tc>
        <w:tc>
          <w:tcPr>
            <w:tcW w:w="3615" w:type="dxa"/>
            <w:gridSpan w:val="2"/>
          </w:tcPr>
          <w:p w:rsidR="003A0F65" w:rsidRPr="00DC2F66" w:rsidRDefault="003A0F65" w:rsidP="00F06136">
            <w:pPr>
              <w:ind w:right="72"/>
            </w:pPr>
          </w:p>
        </w:tc>
        <w:tc>
          <w:tcPr>
            <w:tcW w:w="1254" w:type="dxa"/>
            <w:gridSpan w:val="2"/>
          </w:tcPr>
          <w:p w:rsidR="003A0F65" w:rsidRPr="00DC2F66" w:rsidRDefault="003A0F65" w:rsidP="008C2EE1"/>
        </w:tc>
        <w:tc>
          <w:tcPr>
            <w:tcW w:w="2888" w:type="dxa"/>
          </w:tcPr>
          <w:p w:rsidR="003A0F65" w:rsidRPr="00DC2F66" w:rsidRDefault="003A0F65" w:rsidP="008C2EE1"/>
        </w:tc>
      </w:tr>
      <w:tr w:rsidR="003A0F65" w:rsidRPr="00DC2F66">
        <w:tc>
          <w:tcPr>
            <w:tcW w:w="2079" w:type="dxa"/>
            <w:gridSpan w:val="2"/>
          </w:tcPr>
          <w:p w:rsidR="003A0F65" w:rsidRPr="00DC2F66" w:rsidRDefault="003A0F65" w:rsidP="00F06136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3A0F65" w:rsidRPr="00F06136" w:rsidRDefault="003A0F65" w:rsidP="00E95E48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F06136">
              <w:rPr>
                <w:b/>
                <w:bCs/>
              </w:rPr>
              <w:instrText xml:space="preserve"> FORMTEXT </w:instrText>
            </w:r>
            <w:r w:rsidRPr="00F06136">
              <w:rPr>
                <w:b/>
                <w:bCs/>
              </w:rPr>
            </w:r>
            <w:r w:rsidRPr="00F06136">
              <w:rPr>
                <w:b/>
                <w:bCs/>
              </w:rPr>
              <w:fldChar w:fldCharType="separate"/>
            </w:r>
            <w:r w:rsidRPr="00F06136">
              <w:rPr>
                <w:b/>
                <w:bCs/>
              </w:rPr>
              <w:t xml:space="preserve">Opatření proti ekonomické kriminalitě </w:t>
            </w:r>
            <w:r w:rsidRPr="00F06136">
              <w:rPr>
                <w:b/>
                <w:bCs/>
              </w:rPr>
              <w:fldChar w:fldCharType="end"/>
            </w:r>
          </w:p>
        </w:tc>
      </w:tr>
    </w:tbl>
    <w:p w:rsidR="003A0F65" w:rsidRDefault="003A0F65"/>
    <w:tbl>
      <w:tblPr>
        <w:tblW w:w="9856" w:type="dxa"/>
        <w:tblInd w:w="-10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3A0F65">
        <w:tc>
          <w:tcPr>
            <w:tcW w:w="6876" w:type="dxa"/>
            <w:gridSpan w:val="2"/>
          </w:tcPr>
          <w:p w:rsidR="003A0F65" w:rsidRPr="00F06136" w:rsidRDefault="003A0F65" w:rsidP="00D1654C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t>Hodnocení práce:</w:t>
            </w:r>
          </w:p>
        </w:tc>
        <w:tc>
          <w:tcPr>
            <w:tcW w:w="446" w:type="dxa"/>
          </w:tcPr>
          <w:p w:rsidR="003A0F65" w:rsidRPr="00F06136" w:rsidRDefault="003A0F65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t>A</w:t>
            </w:r>
          </w:p>
        </w:tc>
        <w:tc>
          <w:tcPr>
            <w:tcW w:w="446" w:type="dxa"/>
          </w:tcPr>
          <w:p w:rsidR="003A0F65" w:rsidRPr="00F06136" w:rsidRDefault="003A0F65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t>B</w:t>
            </w:r>
          </w:p>
        </w:tc>
        <w:tc>
          <w:tcPr>
            <w:tcW w:w="446" w:type="dxa"/>
          </w:tcPr>
          <w:p w:rsidR="003A0F65" w:rsidRPr="00F06136" w:rsidRDefault="003A0F65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t>C</w:t>
            </w:r>
          </w:p>
        </w:tc>
        <w:tc>
          <w:tcPr>
            <w:tcW w:w="446" w:type="dxa"/>
          </w:tcPr>
          <w:p w:rsidR="003A0F65" w:rsidRPr="00F06136" w:rsidRDefault="003A0F65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t>D</w:t>
            </w:r>
          </w:p>
        </w:tc>
        <w:tc>
          <w:tcPr>
            <w:tcW w:w="446" w:type="dxa"/>
          </w:tcPr>
          <w:p w:rsidR="003A0F65" w:rsidRPr="00F06136" w:rsidRDefault="003A0F65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t>E</w:t>
            </w:r>
          </w:p>
        </w:tc>
        <w:tc>
          <w:tcPr>
            <w:tcW w:w="750" w:type="dxa"/>
          </w:tcPr>
          <w:p w:rsidR="003A0F65" w:rsidRPr="00F06136" w:rsidRDefault="003A0F65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t>F</w:t>
            </w:r>
          </w:p>
        </w:tc>
      </w:tr>
      <w:tr w:rsidR="003A0F65">
        <w:tc>
          <w:tcPr>
            <w:tcW w:w="516" w:type="dxa"/>
          </w:tcPr>
          <w:p w:rsidR="003A0F65" w:rsidRDefault="003A0F65"/>
        </w:tc>
        <w:tc>
          <w:tcPr>
            <w:tcW w:w="6360" w:type="dxa"/>
          </w:tcPr>
          <w:p w:rsidR="003A0F65" w:rsidRDefault="003A0F65"/>
        </w:tc>
        <w:tc>
          <w:tcPr>
            <w:tcW w:w="2980" w:type="dxa"/>
            <w:gridSpan w:val="6"/>
          </w:tcPr>
          <w:p w:rsidR="003A0F65" w:rsidRPr="00F06136" w:rsidRDefault="003A0F65">
            <w:pPr>
              <w:rPr>
                <w:sz w:val="20"/>
                <w:szCs w:val="20"/>
              </w:rPr>
            </w:pPr>
            <w:r w:rsidRPr="00F06136">
              <w:rPr>
                <w:sz w:val="20"/>
                <w:szCs w:val="20"/>
              </w:rPr>
              <w:t>Hodnocení:</w:t>
            </w:r>
          </w:p>
          <w:p w:rsidR="003A0F65" w:rsidRPr="00F06136" w:rsidRDefault="003A0F65" w:rsidP="00680F74">
            <w:pPr>
              <w:rPr>
                <w:sz w:val="20"/>
                <w:szCs w:val="20"/>
              </w:rPr>
            </w:pPr>
            <w:r w:rsidRPr="00F06136">
              <w:rPr>
                <w:sz w:val="20"/>
                <w:szCs w:val="20"/>
              </w:rPr>
              <w:t>A – nejlepší; F - nevyhovující</w:t>
            </w:r>
          </w:p>
        </w:tc>
      </w:tr>
      <w:tr w:rsidR="003A0F65">
        <w:tc>
          <w:tcPr>
            <w:tcW w:w="516" w:type="dxa"/>
          </w:tcPr>
          <w:p w:rsidR="003A0F65" w:rsidRDefault="003A0F65" w:rsidP="00D1654C">
            <w:r>
              <w:t>1.</w:t>
            </w:r>
          </w:p>
        </w:tc>
        <w:tc>
          <w:tcPr>
            <w:tcW w:w="6360" w:type="dxa"/>
          </w:tcPr>
          <w:p w:rsidR="003A0F65" w:rsidRDefault="003A0F65" w:rsidP="00D1654C">
            <w:r>
              <w:t>Obtížnost zadaného úkolu</w:t>
            </w:r>
          </w:p>
        </w:tc>
        <w:bookmarkStart w:id="4" w:name="Zaškrtávací1"/>
        <w:tc>
          <w:tcPr>
            <w:tcW w:w="446" w:type="dxa"/>
          </w:tcPr>
          <w:p w:rsidR="003A0F65" w:rsidRPr="00C85429" w:rsidRDefault="003A0F65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bookmarkStart w:id="5" w:name="Zaškrtávací3"/>
        <w:tc>
          <w:tcPr>
            <w:tcW w:w="446" w:type="dxa"/>
          </w:tcPr>
          <w:p w:rsidR="003A0F65" w:rsidRPr="00C85429" w:rsidRDefault="003A0F65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c>
          <w:tcPr>
            <w:tcW w:w="516" w:type="dxa"/>
          </w:tcPr>
          <w:p w:rsidR="003A0F65" w:rsidRDefault="003A0F65">
            <w:r>
              <w:t>2.</w:t>
            </w:r>
          </w:p>
        </w:tc>
        <w:tc>
          <w:tcPr>
            <w:tcW w:w="6360" w:type="dxa"/>
          </w:tcPr>
          <w:p w:rsidR="003A0F65" w:rsidRDefault="003A0F65">
            <w:r>
              <w:t>Splnění všech bodů zadání</w:t>
            </w:r>
          </w:p>
        </w:tc>
        <w:tc>
          <w:tcPr>
            <w:tcW w:w="446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A0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3A0F65" w:rsidRDefault="003A0F65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3A0F65" w:rsidRPr="00C85429" w:rsidRDefault="003A0F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3A0F65" w:rsidRDefault="003A0F65" w:rsidP="00D1654C"/>
    <w:tbl>
      <w:tblPr>
        <w:tblW w:w="9856" w:type="dxa"/>
        <w:tblInd w:w="-10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3A0F65">
        <w:tc>
          <w:tcPr>
            <w:tcW w:w="6951" w:type="dxa"/>
          </w:tcPr>
          <w:p w:rsidR="003A0F65" w:rsidRPr="00F06136" w:rsidRDefault="003A0F65" w:rsidP="00D1654C">
            <w:pPr>
              <w:rPr>
                <w:b/>
                <w:bCs/>
              </w:rPr>
            </w:pPr>
            <w:r w:rsidRPr="00F06136">
              <w:rPr>
                <w:b/>
                <w:bCs/>
              </w:rPr>
              <w:t>Celkové hodnocení práce:</w:t>
            </w:r>
          </w:p>
        </w:tc>
        <w:tc>
          <w:tcPr>
            <w:tcW w:w="430" w:type="dxa"/>
          </w:tcPr>
          <w:p w:rsidR="003A0F65" w:rsidRPr="00F06136" w:rsidRDefault="003A0F65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3A0F65" w:rsidRPr="00F06136" w:rsidRDefault="003A0F65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3A0F65" w:rsidRPr="00F06136" w:rsidRDefault="003A0F65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3A0F65" w:rsidRPr="00F06136" w:rsidRDefault="003A0F65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3A0F65" w:rsidRPr="00F06136" w:rsidRDefault="003A0F65" w:rsidP="00D1654C">
            <w:pPr>
              <w:rPr>
                <w:b/>
                <w:bCs/>
              </w:rPr>
            </w:pPr>
          </w:p>
        </w:tc>
        <w:tc>
          <w:tcPr>
            <w:tcW w:w="755" w:type="dxa"/>
          </w:tcPr>
          <w:p w:rsidR="003A0F65" w:rsidRPr="00F06136" w:rsidRDefault="003A0F65" w:rsidP="00D1654C">
            <w:pPr>
              <w:rPr>
                <w:b/>
                <w:bCs/>
              </w:rPr>
            </w:pPr>
          </w:p>
        </w:tc>
      </w:tr>
    </w:tbl>
    <w:p w:rsidR="003A0F65" w:rsidRDefault="003A0F65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vedoucí dle svého uvážení dle klasifikační stupnice ECTS: </w:t>
      </w:r>
      <w:r>
        <w:br/>
        <w:t xml:space="preserve">A – výborně, B – velmi dobře, C – dobře, D – uspokojivě, E – dostatečně , F – nedostatečně. </w:t>
      </w:r>
      <w:r>
        <w:br/>
        <w:t>Stupeň F znamená též „nedoporučuji práci k obhajobě“.</w:t>
      </w:r>
    </w:p>
    <w:tbl>
      <w:tblPr>
        <w:tblW w:w="98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3A0F65">
        <w:tc>
          <w:tcPr>
            <w:tcW w:w="9856" w:type="dxa"/>
          </w:tcPr>
          <w:p w:rsidR="003A0F65" w:rsidRPr="00F06136" w:rsidRDefault="003A0F65" w:rsidP="00F06136">
            <w:pPr>
              <w:spacing w:before="120"/>
              <w:jc w:val="center"/>
              <w:rPr>
                <w:b/>
                <w:bCs/>
              </w:rPr>
            </w:pPr>
            <w:r w:rsidRPr="00F06136">
              <w:rPr>
                <w:b/>
                <w:bCs/>
              </w:rPr>
              <w:t xml:space="preserve">Předloženou bakalářskou práci </w:t>
            </w:r>
            <w:bookmarkStart w:id="6" w:name="Rozevírací4"/>
            <w:r w:rsidRPr="00F06136">
              <w:rPr>
                <w:b/>
                <w:bCs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r w:rsidRPr="00F06136">
              <w:rPr>
                <w:b/>
                <w:bCs/>
              </w:rPr>
              <w:instrText xml:space="preserve"> FORMDROPDOWN </w:instrText>
            </w:r>
            <w:r w:rsidRPr="00F06136">
              <w:rPr>
                <w:b/>
                <w:bCs/>
              </w:rPr>
            </w:r>
            <w:r w:rsidRPr="00F06136">
              <w:rPr>
                <w:b/>
                <w:bCs/>
              </w:rPr>
              <w:fldChar w:fldCharType="end"/>
            </w:r>
            <w:bookmarkEnd w:id="6"/>
            <w:r w:rsidRPr="00F06136">
              <w:rPr>
                <w:b/>
                <w:bCs/>
              </w:rPr>
              <w:t xml:space="preserve"> k obhajobě a navrhuji hodnocení</w:t>
            </w:r>
          </w:p>
          <w:bookmarkStart w:id="7" w:name="Rozevírací3"/>
          <w:p w:rsidR="003A0F65" w:rsidRPr="00F06136" w:rsidRDefault="003A0F65" w:rsidP="00F06136">
            <w:pPr>
              <w:spacing w:before="40"/>
              <w:jc w:val="center"/>
              <w:rPr>
                <w:b/>
                <w:bCs/>
                <w:sz w:val="28"/>
                <w:szCs w:val="28"/>
              </w:rPr>
            </w:pPr>
            <w:r w:rsidRPr="00F06136">
              <w:rPr>
                <w:b/>
                <w:bCs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F06136">
              <w:rPr>
                <w:b/>
                <w:bCs/>
                <w:sz w:val="28"/>
                <w:szCs w:val="28"/>
              </w:rPr>
              <w:instrText xml:space="preserve"> FORMDROPDOWN </w:instrText>
            </w:r>
            <w:r w:rsidRPr="00F06136">
              <w:rPr>
                <w:b/>
                <w:bCs/>
                <w:sz w:val="28"/>
                <w:szCs w:val="28"/>
              </w:rPr>
            </w:r>
            <w:r w:rsidRPr="00F06136">
              <w:rPr>
                <w:b/>
                <w:bCs/>
                <w:sz w:val="28"/>
                <w:szCs w:val="28"/>
              </w:rPr>
              <w:fldChar w:fldCharType="end"/>
            </w:r>
            <w:bookmarkEnd w:id="7"/>
            <w:r w:rsidRPr="00F06136">
              <w:rPr>
                <w:b/>
                <w:bCs/>
                <w:sz w:val="28"/>
                <w:szCs w:val="28"/>
              </w:rPr>
              <w:t>.</w:t>
            </w:r>
          </w:p>
          <w:p w:rsidR="003A0F65" w:rsidRPr="00F06136" w:rsidRDefault="003A0F65" w:rsidP="00F06136">
            <w:pPr>
              <w:jc w:val="center"/>
              <w:rPr>
                <w:b/>
                <w:bCs/>
                <w:sz w:val="28"/>
                <w:szCs w:val="28"/>
              </w:rPr>
            </w:pPr>
            <w:r w:rsidRPr="00F06136">
              <w:rPr>
                <w:b/>
                <w:bCs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F06136">
              <w:rPr>
                <w:b/>
                <w:bCs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3A0F65" w:rsidRDefault="003A0F65"/>
    <w:p w:rsidR="003A0F65" w:rsidRDefault="003A0F65" w:rsidP="004E757B">
      <w:pPr>
        <w:sectPr w:rsidR="003A0F65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3A0F65" w:rsidRPr="00414BFD" w:rsidRDefault="003A0F65">
      <w:pPr>
        <w:rPr>
          <w:b/>
          <w:bCs/>
        </w:rPr>
      </w:pPr>
      <w:r w:rsidRPr="00414BFD">
        <w:rPr>
          <w:b/>
          <w:bCs/>
        </w:rPr>
        <w:t>Další připomínky, vyjádření, náměty k obhajobě práce (možno pokračovat i na další stránce):</w:t>
      </w:r>
    </w:p>
    <w:p w:rsidR="003A0F65" w:rsidRDefault="003A0F65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>
        <w:t>Autor se velmi dobře vypořádal se zadáním bakalářské práce</w:t>
      </w:r>
      <w:r>
        <w:rPr>
          <w:noProof/>
        </w:rPr>
        <w:t xml:space="preserve">. Práce je logicky uspořádána, autor se při její tvorbě správně orientoval ve zvolené problematice a používá vhodně zvoleného pojmového aparátu. Cíle bakalářské práce - vymezení pojmu a charaktereistických rysů ekonomické kriminality, včetne definování základních faktorů, ovlivňujících strukturu ekonomické kriminality bylo dosaženo. Bakalářská práce vykazuje drobné rezervy metodologického charakteru, její předmět a závěry jsou  pro základní orientaci v problematice ekonomické kriminality přínosem.  </w:t>
      </w:r>
      <w:r>
        <w:fldChar w:fldCharType="end"/>
      </w:r>
    </w:p>
    <w:p w:rsidR="003A0F65" w:rsidRDefault="003A0F65"/>
    <w:p w:rsidR="003A0F65" w:rsidRDefault="003A0F65"/>
    <w:p w:rsidR="003A0F65" w:rsidRDefault="003A0F65">
      <w:r>
        <w:t>Datum</w:t>
      </w:r>
      <w:r>
        <w:tab/>
      </w:r>
      <w:r>
        <w:tab/>
      </w:r>
      <w:bookmarkStart w:id="8" w:name="Text5"/>
      <w:r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1.6.2009</w:t>
      </w:r>
      <w:r>
        <w:fldChar w:fldCharType="end"/>
      </w:r>
      <w:bookmarkEnd w:id="8"/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sectPr w:rsidR="003A0F65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F65" w:rsidRDefault="003A0F65">
      <w:r>
        <w:separator/>
      </w:r>
    </w:p>
  </w:endnote>
  <w:endnote w:type="continuationSeparator" w:id="1">
    <w:p w:rsidR="003A0F65" w:rsidRDefault="003A0F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F65" w:rsidRDefault="003A0F65">
      <w:r>
        <w:separator/>
      </w:r>
    </w:p>
  </w:footnote>
  <w:footnote w:type="continuationSeparator" w:id="1">
    <w:p w:rsidR="003A0F65" w:rsidRDefault="003A0F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F65" w:rsidRDefault="003A0F65">
    <w:pPr>
      <w:pStyle w:val="Header"/>
    </w:pPr>
    <w:r w:rsidRPr="00EB23B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fai_cz_logo" style="width:235.5pt;height:37.5pt;visibility:visible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F65" w:rsidRDefault="003A0F6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100F2F"/>
    <w:rsid w:val="00101BE7"/>
    <w:rsid w:val="00161909"/>
    <w:rsid w:val="001D799C"/>
    <w:rsid w:val="0029499A"/>
    <w:rsid w:val="002B3DC6"/>
    <w:rsid w:val="003431A0"/>
    <w:rsid w:val="003A0F65"/>
    <w:rsid w:val="003E2085"/>
    <w:rsid w:val="003F3CAD"/>
    <w:rsid w:val="004113B8"/>
    <w:rsid w:val="00414BFD"/>
    <w:rsid w:val="00426D6C"/>
    <w:rsid w:val="004E757B"/>
    <w:rsid w:val="00514C3C"/>
    <w:rsid w:val="00535EB2"/>
    <w:rsid w:val="00536161"/>
    <w:rsid w:val="00680F74"/>
    <w:rsid w:val="006C15E7"/>
    <w:rsid w:val="006C4082"/>
    <w:rsid w:val="00716153"/>
    <w:rsid w:val="00780923"/>
    <w:rsid w:val="00806CFB"/>
    <w:rsid w:val="008510C7"/>
    <w:rsid w:val="00874329"/>
    <w:rsid w:val="008C0C86"/>
    <w:rsid w:val="008C250F"/>
    <w:rsid w:val="008C2EE1"/>
    <w:rsid w:val="00911153"/>
    <w:rsid w:val="009164E6"/>
    <w:rsid w:val="009B21AF"/>
    <w:rsid w:val="009E045B"/>
    <w:rsid w:val="00A46BE6"/>
    <w:rsid w:val="00AC671B"/>
    <w:rsid w:val="00BF5527"/>
    <w:rsid w:val="00C46972"/>
    <w:rsid w:val="00C85429"/>
    <w:rsid w:val="00CC0953"/>
    <w:rsid w:val="00D1654C"/>
    <w:rsid w:val="00D23C4A"/>
    <w:rsid w:val="00D73FF9"/>
    <w:rsid w:val="00D95C46"/>
    <w:rsid w:val="00DC2F66"/>
    <w:rsid w:val="00DE0425"/>
    <w:rsid w:val="00E515B9"/>
    <w:rsid w:val="00E95E48"/>
    <w:rsid w:val="00EB23B2"/>
    <w:rsid w:val="00F06136"/>
    <w:rsid w:val="00F90DFE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1A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59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597E"/>
    <w:rPr>
      <w:sz w:val="24"/>
      <w:szCs w:val="24"/>
    </w:rPr>
  </w:style>
  <w:style w:type="table" w:styleId="TableGrid">
    <w:name w:val="Table Grid"/>
    <w:basedOn w:val="TableNormal"/>
    <w:uiPriority w:val="99"/>
    <w:rsid w:val="00E515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469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9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493</Words>
  <Characters>2909</Characters>
  <Application>Microsoft Office Outlook</Application>
  <DocSecurity>0</DocSecurity>
  <Lines>0</Lines>
  <Paragraphs>0</Paragraphs>
  <ScaleCrop>false</ScaleCrop>
  <Company>FAI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gargulakova</cp:lastModifiedBy>
  <cp:revision>2</cp:revision>
  <dcterms:created xsi:type="dcterms:W3CDTF">2009-05-25T09:12:00Z</dcterms:created>
  <dcterms:modified xsi:type="dcterms:W3CDTF">2009-05-25T09:12:00Z</dcterms:modified>
</cp:coreProperties>
</file>