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311" w:rsidRPr="006B405B" w:rsidRDefault="00457311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457311" w:rsidRPr="005A16E2" w:rsidRDefault="00457311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457311" w:rsidRPr="005A16E2" w:rsidRDefault="00457311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457311" w:rsidRPr="005A16E2" w:rsidRDefault="00457311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Pr="00DC12A3">
        <w:rPr>
          <w:b/>
          <w:sz w:val="28"/>
          <w:szCs w:val="28"/>
          <w:highlight w:val="lightGray"/>
        </w:rPr>
      </w:r>
      <w:r w:rsidRPr="00DC12A3">
        <w:rPr>
          <w:b/>
          <w:sz w:val="28"/>
          <w:szCs w:val="28"/>
          <w:highlight w:val="lightGray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457311" w:rsidRPr="005A16E2" w:rsidRDefault="00457311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>
        <w:t>Vedoucí BP</w:t>
      </w:r>
      <w:r w:rsidRPr="005A16E2">
        <w:t>:</w:t>
      </w:r>
      <w:r w:rsidRPr="005A16E2">
        <w:tab/>
        <w:t>Ak. rok:</w:t>
      </w:r>
    </w:p>
    <w:p w:rsidR="00457311" w:rsidRPr="005A16E2" w:rsidRDefault="00457311" w:rsidP="00FC47F6">
      <w:pPr>
        <w:tabs>
          <w:tab w:val="left" w:pos="3686"/>
          <w:tab w:val="left" w:pos="7371"/>
        </w:tabs>
      </w:pPr>
      <w:r>
        <w:t>Tereza Raidová</w:t>
      </w:r>
      <w:r w:rsidRPr="005A16E2">
        <w:tab/>
      </w:r>
      <w:r>
        <w:t>Ing. Petra Kressová, Ph.D.</w:t>
      </w:r>
      <w:r w:rsidRPr="005A16E2">
        <w:tab/>
      </w:r>
      <w:r>
        <w:t>2011/2012</w:t>
      </w:r>
    </w:p>
    <w:p w:rsidR="00457311" w:rsidRPr="005A16E2" w:rsidRDefault="00457311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457311" w:rsidRPr="005A16E2" w:rsidRDefault="00457311" w:rsidP="00FC47F6">
      <w:r>
        <w:t>Analýza vzdělávacího systému Městského úřadu Prostějov se zaměřením na projekt "Zefektivnění řízení lidských zdrojů a vzdělávání zaměstnanců Městského úřadu Prostějov"</w:t>
      </w:r>
    </w:p>
    <w:p w:rsidR="00457311" w:rsidRPr="00AE5702" w:rsidRDefault="00457311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457311" w:rsidRPr="005A16E2" w:rsidTr="009E2A43">
        <w:trPr>
          <w:trHeight w:val="308"/>
        </w:trPr>
        <w:tc>
          <w:tcPr>
            <w:tcW w:w="3924" w:type="dxa"/>
            <w:gridSpan w:val="2"/>
            <w:vAlign w:val="center"/>
          </w:tcPr>
          <w:p w:rsidR="00457311" w:rsidRPr="005A16E2" w:rsidRDefault="0045731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457311" w:rsidRPr="005A16E2" w:rsidRDefault="0045731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45731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45731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45731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45731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6569A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45731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45731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45731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5A16E2" w:rsidRDefault="0045731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Default="0045731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57311" w:rsidRPr="005A16E2" w:rsidRDefault="0045731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7311" w:rsidRPr="00673418" w:rsidRDefault="00457311" w:rsidP="006569A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54</w:t>
            </w:r>
          </w:p>
        </w:tc>
      </w:tr>
    </w:tbl>
    <w:p w:rsidR="00457311" w:rsidRDefault="00457311" w:rsidP="00C4600B">
      <w:pPr>
        <w:rPr>
          <w:b/>
          <w:sz w:val="28"/>
          <w:szCs w:val="28"/>
        </w:rPr>
      </w:pPr>
    </w:p>
    <w:p w:rsidR="00457311" w:rsidRPr="00D67438" w:rsidRDefault="0045731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457311" w:rsidRPr="00FC47F6" w:rsidTr="006E0905">
        <w:tc>
          <w:tcPr>
            <w:tcW w:w="2268" w:type="dxa"/>
          </w:tcPr>
          <w:p w:rsidR="00457311" w:rsidRPr="00EA0C28" w:rsidRDefault="00457311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457311" w:rsidRPr="00EA0C28" w:rsidRDefault="00457311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457311" w:rsidRPr="00FC47F6" w:rsidTr="006E0905">
        <w:tc>
          <w:tcPr>
            <w:tcW w:w="2268" w:type="dxa"/>
          </w:tcPr>
          <w:p w:rsidR="00457311" w:rsidRPr="00FC47F6" w:rsidRDefault="00457311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457311" w:rsidRPr="006E0905" w:rsidRDefault="0045731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457311" w:rsidRPr="00670C6C" w:rsidRDefault="0045731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457311" w:rsidRPr="00FC47F6" w:rsidTr="006E0905">
        <w:tc>
          <w:tcPr>
            <w:tcW w:w="2268" w:type="dxa"/>
          </w:tcPr>
          <w:p w:rsidR="00457311" w:rsidRPr="00FC47F6" w:rsidRDefault="00457311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457311" w:rsidRPr="006E0905" w:rsidRDefault="0045731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457311" w:rsidRPr="00670C6C" w:rsidRDefault="0045731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457311" w:rsidRPr="00FC47F6" w:rsidTr="006E0905">
        <w:tc>
          <w:tcPr>
            <w:tcW w:w="2268" w:type="dxa"/>
          </w:tcPr>
          <w:p w:rsidR="00457311" w:rsidRPr="00FC47F6" w:rsidRDefault="00457311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457311" w:rsidRPr="006E0905" w:rsidRDefault="0045731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457311" w:rsidRPr="00670C6C" w:rsidRDefault="0045731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457311" w:rsidRPr="00FC47F6" w:rsidTr="006E0905">
        <w:tc>
          <w:tcPr>
            <w:tcW w:w="2268" w:type="dxa"/>
          </w:tcPr>
          <w:p w:rsidR="00457311" w:rsidRPr="00FC47F6" w:rsidRDefault="00457311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457311" w:rsidRPr="006E0905" w:rsidRDefault="0045731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457311" w:rsidRPr="00670C6C" w:rsidRDefault="0045731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457311" w:rsidRPr="00FC47F6" w:rsidTr="006E0905">
        <w:tc>
          <w:tcPr>
            <w:tcW w:w="2268" w:type="dxa"/>
          </w:tcPr>
          <w:p w:rsidR="00457311" w:rsidRPr="00FC47F6" w:rsidRDefault="00457311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457311" w:rsidRPr="006E0905" w:rsidRDefault="0045731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457311" w:rsidRPr="00670C6C" w:rsidRDefault="0045731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457311" w:rsidRPr="00FC47F6" w:rsidTr="006E0905">
        <w:tc>
          <w:tcPr>
            <w:tcW w:w="2268" w:type="dxa"/>
          </w:tcPr>
          <w:p w:rsidR="00457311" w:rsidRPr="00FC47F6" w:rsidRDefault="00457311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457311" w:rsidRPr="006E0905" w:rsidRDefault="0045731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457311" w:rsidRPr="00670C6C" w:rsidRDefault="0045731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457311" w:rsidRPr="00C4600B" w:rsidRDefault="00457311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457311" w:rsidRPr="005A16E2" w:rsidTr="00633A68">
        <w:trPr>
          <w:trHeight w:val="2839"/>
        </w:trPr>
        <w:tc>
          <w:tcPr>
            <w:tcW w:w="9212" w:type="dxa"/>
          </w:tcPr>
          <w:p w:rsidR="00457311" w:rsidRPr="005A16E2" w:rsidRDefault="00457311" w:rsidP="00382849">
            <w:pPr>
              <w:jc w:val="both"/>
            </w:pPr>
            <w:r>
              <w:t>Studentka s vedoucím BP velmi dobře spolupracovala, byla aktivní, samostatná, s vysokým zájmem o problematiku. To vše se promítlo do vysoké kvality práce. Analýzou zjištěné poznatky dokazují, že téma BP bylo zvoleno velmi vhodně. Bylo až překvapující, kolik nedostatků se vyskytlo v celém procesu vzdělávání zaměstnanců Městského úřadu Prostějov, přestože je financován z ESF. Studentka si velmi dobře uvědomovala i širší souvislosti, jako jedna z mála využila i statistiku a její doporučení jsou prospěšná a realizovatelná. Problém při realizaci studentčiných doporučení vidím spíše v kultuře dané organizace, což souvisí i se stylem vedení vedoucích pracovníků.</w:t>
            </w:r>
          </w:p>
        </w:tc>
      </w:tr>
    </w:tbl>
    <w:p w:rsidR="00457311" w:rsidRDefault="00457311" w:rsidP="00C4600B">
      <w:pPr>
        <w:pStyle w:val="Heading2"/>
        <w:jc w:val="left"/>
        <w:rPr>
          <w:sz w:val="22"/>
          <w:szCs w:val="22"/>
        </w:rPr>
      </w:pPr>
    </w:p>
    <w:p w:rsidR="00457311" w:rsidRDefault="00457311" w:rsidP="00FC47F6">
      <w:pPr>
        <w:rPr>
          <w:b/>
        </w:rPr>
      </w:pPr>
    </w:p>
    <w:p w:rsidR="00457311" w:rsidRDefault="00457311" w:rsidP="00FC47F6">
      <w:pPr>
        <w:rPr>
          <w:b/>
        </w:rPr>
      </w:pPr>
    </w:p>
    <w:p w:rsidR="00457311" w:rsidRDefault="00457311" w:rsidP="00FC47F6">
      <w:pPr>
        <w:rPr>
          <w:b/>
        </w:rPr>
      </w:pPr>
    </w:p>
    <w:p w:rsidR="00457311" w:rsidRPr="00C4600B" w:rsidRDefault="00457311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457311" w:rsidRPr="005A16E2" w:rsidTr="00BE1AD5">
        <w:trPr>
          <w:trHeight w:val="2839"/>
        </w:trPr>
        <w:tc>
          <w:tcPr>
            <w:tcW w:w="9212" w:type="dxa"/>
          </w:tcPr>
          <w:p w:rsidR="00457311" w:rsidRDefault="00457311" w:rsidP="00BE1AD5">
            <w:r>
              <w:t>Jak reagovalo vedení úřadu na výsledky Vámi provedené analýzy? Budou realizovat Vaše doporučení?</w:t>
            </w:r>
          </w:p>
          <w:p w:rsidR="00457311" w:rsidRPr="005A16E2" w:rsidRDefault="00457311" w:rsidP="00BE1AD5">
            <w:r>
              <w:t>Jak celkově hodnotíte práci, kterou odvádí referentka vzdělávání?</w:t>
            </w:r>
          </w:p>
        </w:tc>
      </w:tr>
    </w:tbl>
    <w:p w:rsidR="00457311" w:rsidRDefault="00457311" w:rsidP="00484642"/>
    <w:p w:rsidR="00457311" w:rsidRDefault="00457311" w:rsidP="00484642"/>
    <w:p w:rsidR="00457311" w:rsidRDefault="00457311" w:rsidP="00484642"/>
    <w:p w:rsidR="00457311" w:rsidRDefault="00457311" w:rsidP="00484642"/>
    <w:p w:rsidR="00457311" w:rsidRDefault="00457311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457311" w:rsidRPr="005A16E2" w:rsidRDefault="00457311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bookmarkEnd w:id="2"/>
    </w:p>
    <w:p w:rsidR="00457311" w:rsidRDefault="00457311" w:rsidP="002B31BE"/>
    <w:p w:rsidR="00457311" w:rsidRPr="005A16E2" w:rsidRDefault="00457311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57311" w:rsidRDefault="00457311" w:rsidP="00484642"/>
    <w:p w:rsidR="00457311" w:rsidRDefault="00457311" w:rsidP="00484642">
      <w:pPr>
        <w:outlineLvl w:val="0"/>
      </w:pPr>
    </w:p>
    <w:p w:rsidR="00457311" w:rsidRDefault="00457311" w:rsidP="00484642">
      <w:pPr>
        <w:outlineLvl w:val="0"/>
      </w:pPr>
    </w:p>
    <w:p w:rsidR="00457311" w:rsidRPr="005A16E2" w:rsidRDefault="00457311" w:rsidP="00484642">
      <w:pPr>
        <w:outlineLvl w:val="0"/>
      </w:pPr>
      <w:r>
        <w:t>Ve Zlíně dne</w:t>
      </w:r>
      <w:r w:rsidRPr="005A16E2">
        <w:t xml:space="preserve"> </w:t>
      </w:r>
      <w:r>
        <w:t>21.5.2012</w:t>
      </w:r>
    </w:p>
    <w:p w:rsidR="00457311" w:rsidRPr="005A16E2" w:rsidRDefault="00457311" w:rsidP="00484642"/>
    <w:p w:rsidR="00457311" w:rsidRDefault="00457311" w:rsidP="00484642"/>
    <w:p w:rsidR="00457311" w:rsidRDefault="00457311" w:rsidP="00484642"/>
    <w:p w:rsidR="00457311" w:rsidRPr="005A16E2" w:rsidRDefault="00457311" w:rsidP="00484642"/>
    <w:p w:rsidR="00457311" w:rsidRPr="005A16E2" w:rsidRDefault="00457311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57311" w:rsidRPr="005A16E2" w:rsidRDefault="00457311" w:rsidP="00DC12A3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Pr="00DC12A3">
        <w:rPr>
          <w:highlight w:val="lightGray"/>
        </w:rPr>
      </w:r>
      <w:r w:rsidRPr="00DC12A3">
        <w:rPr>
          <w:highlight w:val="lightGray"/>
        </w:rPr>
        <w:fldChar w:fldCharType="end"/>
      </w:r>
      <w:r>
        <w:t xml:space="preserve"> BP</w:t>
      </w:r>
    </w:p>
    <w:p w:rsidR="00457311" w:rsidRDefault="00457311" w:rsidP="00FC47F6">
      <w:pPr>
        <w:pStyle w:val="Heading2"/>
        <w:jc w:val="left"/>
        <w:rPr>
          <w:b/>
          <w:szCs w:val="28"/>
        </w:rPr>
      </w:pPr>
    </w:p>
    <w:p w:rsidR="00457311" w:rsidRDefault="00457311" w:rsidP="00484642"/>
    <w:p w:rsidR="00457311" w:rsidRPr="00484642" w:rsidRDefault="00457311" w:rsidP="00484642"/>
    <w:p w:rsidR="00457311" w:rsidRPr="00C4600B" w:rsidRDefault="00457311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457311" w:rsidRPr="00FC47F6" w:rsidRDefault="00457311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457311" w:rsidRPr="00FC47F6" w:rsidRDefault="00457311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457311" w:rsidRPr="00FC47F6" w:rsidRDefault="00457311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457311" w:rsidRPr="00FC47F6" w:rsidRDefault="00457311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457311" w:rsidRPr="00FC47F6" w:rsidRDefault="00457311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457311" w:rsidRPr="00FC47F6" w:rsidRDefault="00457311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457311" w:rsidRPr="00FC47F6" w:rsidRDefault="00457311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457311" w:rsidRPr="00FC47F6" w:rsidRDefault="00457311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457311" w:rsidRPr="00FC47F6" w:rsidRDefault="00457311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457311" w:rsidRPr="00FC47F6" w:rsidRDefault="00457311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457311" w:rsidRPr="00FC47F6" w:rsidRDefault="00457311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57311" w:rsidRPr="00FC47F6" w:rsidRDefault="00457311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457311" w:rsidRPr="000E1F89" w:rsidRDefault="00457311" w:rsidP="000E1F89">
      <w:pPr>
        <w:rPr>
          <w:lang w:eastAsia="en-US"/>
        </w:rPr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p w:rsidR="00457311" w:rsidRDefault="00457311" w:rsidP="00AA7BFB">
      <w:pPr>
        <w:jc w:val="center"/>
      </w:pPr>
    </w:p>
    <w:sectPr w:rsidR="00457311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311" w:rsidRDefault="00457311">
      <w:r>
        <w:separator/>
      </w:r>
    </w:p>
  </w:endnote>
  <w:endnote w:type="continuationSeparator" w:id="0">
    <w:p w:rsidR="00457311" w:rsidRDefault="00457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311" w:rsidRDefault="0045731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57311" w:rsidRDefault="0045731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311" w:rsidRDefault="0045731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57311" w:rsidRDefault="00457311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311" w:rsidRDefault="00457311">
      <w:r>
        <w:separator/>
      </w:r>
    </w:p>
  </w:footnote>
  <w:footnote w:type="continuationSeparator" w:id="0">
    <w:p w:rsidR="00457311" w:rsidRDefault="004573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3AECFBD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D34AD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9E45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8A220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7DE9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1289C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312B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83469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EED9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901E41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3892A9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CE6B0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3A1A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B0CD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B0A9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AAFB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F2F0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C9A38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26C0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5128C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0CA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2849"/>
    <w:rsid w:val="00392B91"/>
    <w:rsid w:val="003A154F"/>
    <w:rsid w:val="003B149B"/>
    <w:rsid w:val="003C7BF9"/>
    <w:rsid w:val="003F244A"/>
    <w:rsid w:val="003F4A58"/>
    <w:rsid w:val="00404944"/>
    <w:rsid w:val="00404FDF"/>
    <w:rsid w:val="00410D54"/>
    <w:rsid w:val="00413BC5"/>
    <w:rsid w:val="00430A98"/>
    <w:rsid w:val="00441D30"/>
    <w:rsid w:val="00445FA7"/>
    <w:rsid w:val="0045148F"/>
    <w:rsid w:val="00457311"/>
    <w:rsid w:val="00475485"/>
    <w:rsid w:val="00484642"/>
    <w:rsid w:val="00484C3C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69A3"/>
    <w:rsid w:val="0067051A"/>
    <w:rsid w:val="00670C6C"/>
    <w:rsid w:val="00673418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1EF0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264C7"/>
    <w:rsid w:val="00A35D84"/>
    <w:rsid w:val="00A60DC7"/>
    <w:rsid w:val="00A80060"/>
    <w:rsid w:val="00A8007F"/>
    <w:rsid w:val="00A833F2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A5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F4A58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F4A58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F4A5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F4A5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F4A58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F4A58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F4A58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0C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0C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0C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0C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0C6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0C6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0C6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3F4A5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30C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3F4A58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C30C6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F4A58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C30C6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3F4A58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C30C6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3F4A58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C30C6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3F4A58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C30C6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3F4A5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30C6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F4A58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3F4A58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C30C6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0C6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C30C6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02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631</Words>
  <Characters>3725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slamenikova</cp:lastModifiedBy>
  <cp:revision>2</cp:revision>
  <cp:lastPrinted>2012-05-24T08:48:00Z</cp:lastPrinted>
  <dcterms:created xsi:type="dcterms:W3CDTF">2012-05-24T08:49:00Z</dcterms:created>
  <dcterms:modified xsi:type="dcterms:W3CDTF">2012-05-24T08:49:00Z</dcterms:modified>
</cp:coreProperties>
</file>