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C11A8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Alexandra Beníčková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C11A8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Konstruktivní myšlení v terciárním vzdělávání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C11A8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C11A8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C11A8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C11A8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C11A8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C11A8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C11A8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11A80" w:rsidRDefault="00C11A8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</w:p>
          <w:p w:rsidR="00B411DB" w:rsidRDefault="00C11A8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studentka si zvolila zajímavé a aktuální téma vzhledem ke zvyšujícímu se apelu na metody výuky v terciárním vzdělávání a rozvoji osobnosti studenta pro konkurenceschopnost na trhu práce, </w:t>
            </w:r>
          </w:p>
          <w:p w:rsidR="00C11A80" w:rsidRDefault="00C11A8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oceňuji práci studentky s programem Statistica a analýzu dat v praktické části bakalářské práce, </w:t>
            </w:r>
          </w:p>
          <w:p w:rsidR="00C11A80" w:rsidRDefault="00C11A80" w:rsidP="00362AB0">
            <w:pPr>
              <w:rPr>
                <w:sz w:val="22"/>
                <w:szCs w:val="22"/>
              </w:rPr>
            </w:pPr>
          </w:p>
          <w:p w:rsidR="00C11A80" w:rsidRDefault="00C11A8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C11A80" w:rsidRDefault="00C11A80" w:rsidP="00C11A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abstrakt obsahuje určení autorství a inklinuje spíše k úvodu, </w:t>
            </w:r>
          </w:p>
          <w:p w:rsidR="00C11A80" w:rsidRDefault="00C11A80" w:rsidP="00C11A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zaměňování pojmu vzdělání za vzdělávání, </w:t>
            </w:r>
          </w:p>
          <w:p w:rsidR="00C11A80" w:rsidRDefault="00C11A80" w:rsidP="00C11A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střídání autorského plurálu a singuláru, </w:t>
            </w:r>
          </w:p>
          <w:p w:rsidR="00C11A80" w:rsidRDefault="00C11A80" w:rsidP="00C11A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časté gramatické chyby, </w:t>
            </w:r>
          </w:p>
          <w:p w:rsidR="00C11A80" w:rsidRDefault="00C11A80" w:rsidP="00C11A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studentka chybně pracuje s literaturou v některých pasážích teoretické části BP, </w:t>
            </w:r>
          </w:p>
          <w:p w:rsidR="00C11A80" w:rsidRDefault="00C11A80" w:rsidP="00C11A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chybně stanovenou považuji hypotézu H2, rovněž u H1 nepovažuji za vhodné explicitně vyjadřovat předpoklad, </w:t>
            </w:r>
          </w:p>
          <w:p w:rsidR="00C11A80" w:rsidRDefault="00C11A80" w:rsidP="00C11A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určení metody výběru výzkumného souboru, </w:t>
            </w:r>
          </w:p>
          <w:p w:rsidR="00C11A80" w:rsidRDefault="00C11A80" w:rsidP="00C11A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plytká a celkově nedostatečná interpretace dat, chybí diskuze nad výstupy výzkumného šetření, </w:t>
            </w:r>
          </w:p>
          <w:p w:rsidR="00B411DB" w:rsidRPr="00C50B27" w:rsidRDefault="00C11A80" w:rsidP="00C11A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11A80">
              <w:rPr>
                <w:sz w:val="22"/>
                <w:szCs w:val="22"/>
              </w:rPr>
              <w:t xml:space="preserve">nedostatečné zpracování závěru bakalářské práce.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C11A8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Jakými metodami lze rozvíjet konstruktivní myšlení? </w:t>
            </w:r>
          </w:p>
          <w:p w:rsidR="00B411DB" w:rsidRPr="00C50B27" w:rsidRDefault="00C11A80" w:rsidP="00C11A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Vaše téma souvisí se sociální pedagogikou?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11A80">
              <w:rPr>
                <w:sz w:val="22"/>
                <w:szCs w:val="22"/>
              </w:rPr>
              <w:t xml:space="preserve"> 6. 5. 2014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027312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BA0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986" w:rsidRDefault="00212986">
      <w:r>
        <w:separator/>
      </w:r>
    </w:p>
  </w:endnote>
  <w:endnote w:type="continuationSeparator" w:id="0">
    <w:p w:rsidR="00212986" w:rsidRDefault="002129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986" w:rsidRDefault="00212986">
      <w:r>
        <w:separator/>
      </w:r>
    </w:p>
  </w:footnote>
  <w:footnote w:type="continuationSeparator" w:id="0">
    <w:p w:rsidR="00212986" w:rsidRDefault="00212986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60041"/>
    <w:multiLevelType w:val="hybridMultilevel"/>
    <w:tmpl w:val="46D23F02"/>
    <w:lvl w:ilvl="0" w:tplc="43D836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A80"/>
    <w:rsid w:val="00027312"/>
    <w:rsid w:val="000E2C47"/>
    <w:rsid w:val="00212986"/>
    <w:rsid w:val="00362AB0"/>
    <w:rsid w:val="003F5DA2"/>
    <w:rsid w:val="00512982"/>
    <w:rsid w:val="00514664"/>
    <w:rsid w:val="00526D47"/>
    <w:rsid w:val="0055255D"/>
    <w:rsid w:val="005C219A"/>
    <w:rsid w:val="006847E2"/>
    <w:rsid w:val="00730C1A"/>
    <w:rsid w:val="008B7E03"/>
    <w:rsid w:val="008E769B"/>
    <w:rsid w:val="00B411DB"/>
    <w:rsid w:val="00BA0729"/>
    <w:rsid w:val="00BA3203"/>
    <w:rsid w:val="00C03D7D"/>
    <w:rsid w:val="00C11A80"/>
    <w:rsid w:val="00C50B27"/>
    <w:rsid w:val="00D62416"/>
    <w:rsid w:val="00DC1BF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VEDOUC&#205;HO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PRÁCE_2012(1)</Template>
  <TotalTime>220</TotalTime>
  <Pages>1</Pages>
  <Words>339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2014-05-06T13:50:00Z</cp:lastPrinted>
  <dcterms:created xsi:type="dcterms:W3CDTF">2014-05-06T09:24:00Z</dcterms:created>
  <dcterms:modified xsi:type="dcterms:W3CDTF">2014-05-12T10:57:00Z</dcterms:modified>
</cp:coreProperties>
</file>