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841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Pavlína </w:t>
            </w:r>
            <w:proofErr w:type="spellStart"/>
            <w:r>
              <w:rPr>
                <w:sz w:val="22"/>
                <w:szCs w:val="22"/>
              </w:rPr>
              <w:t>Pijáčková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841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Hodnocení sociálních služeb v domově pro seniory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D841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841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841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D570C" w:rsidP="004D57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4D570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4D570C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4D570C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D841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D8416F" w:rsidRDefault="00D8416F" w:rsidP="00D8416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aktuální téma</w:t>
            </w:r>
          </w:p>
          <w:p w:rsidR="00D8416F" w:rsidRDefault="003C7ED4" w:rsidP="003C7ED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D841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D8416F" w:rsidRDefault="00D8416F" w:rsidP="00D8416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Citace sekundárních zdrojů</w:t>
            </w:r>
          </w:p>
          <w:p w:rsidR="00D8416F" w:rsidRDefault="00D8416F" w:rsidP="00D8416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 příliš logická struktura práce</w:t>
            </w:r>
          </w:p>
          <w:p w:rsidR="003C7ED4" w:rsidRDefault="003C7ED4" w:rsidP="00D8416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Hlavní cíl práce nenavazuje na formulovaný výzkumný problém</w:t>
            </w:r>
          </w:p>
          <w:p w:rsidR="00B411DB" w:rsidRDefault="003C7ED4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C7ED4">
              <w:rPr>
                <w:sz w:val="22"/>
                <w:szCs w:val="22"/>
              </w:rPr>
              <w:t>Autorka neuvádí, jakým výběrem dosáhla výběrového souboru</w:t>
            </w:r>
            <w:r>
              <w:rPr>
                <w:sz w:val="22"/>
                <w:szCs w:val="22"/>
              </w:rPr>
              <w:t>, dle metodologické terminologie.</w:t>
            </w:r>
          </w:p>
          <w:p w:rsidR="004D570C" w:rsidRPr="004D570C" w:rsidRDefault="004D570C" w:rsidP="004D570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Dotazník není příliš kvalitní (Autora se věnuje zejména fakultativním službám, stravováním a trávením volného času. Absentují otázky zaměřující se ochranu práv osob, individuální plánování, apod. dle Standardů kvality sociálních služeb)</w:t>
            </w:r>
          </w:p>
          <w:p w:rsidR="003C7ED4" w:rsidRPr="003C7ED4" w:rsidRDefault="004D570C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Doporučení pro praxi není odborně podloženo (tvorba aktivizačních programů, individuální plánování, reminiscence, apod.</w:t>
            </w:r>
            <w:r w:rsidR="00750ACF">
              <w:rPr>
                <w:sz w:val="22"/>
                <w:szCs w:val="22"/>
              </w:rPr>
              <w:t>)</w:t>
            </w:r>
            <w:bookmarkStart w:id="0" w:name="_GoBack"/>
            <w:bookmarkEnd w:id="0"/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4D570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 obhajobě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8416F" w:rsidP="00D8416F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kapitole 1.1.2. uvádíte, že „odpovědnost v rámci sociálních služeb přešla ze státu na jedince, obce, kraje, …“ Můžete říci, na kterém principu sociální politiky státu je tento model založen?</w:t>
            </w:r>
          </w:p>
          <w:p w:rsidR="00D8416F" w:rsidRDefault="00D8416F" w:rsidP="00D8416F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Určete, která vybraná hlediska jste sledovala u dílčího cíle č. 1.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4D570C">
              <w:rPr>
                <w:sz w:val="22"/>
                <w:szCs w:val="22"/>
              </w:rPr>
              <w:t>5.5.2014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570C">
              <w:rPr>
                <w:sz w:val="22"/>
                <w:szCs w:val="22"/>
              </w:rPr>
              <w:t xml:space="preserve"> Lukešová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CA8" w:rsidRDefault="00A24CA8">
      <w:r>
        <w:separator/>
      </w:r>
    </w:p>
  </w:endnote>
  <w:endnote w:type="continuationSeparator" w:id="0">
    <w:p w:rsidR="00A24CA8" w:rsidRDefault="00A24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CA8" w:rsidRDefault="00A24CA8">
      <w:r>
        <w:separator/>
      </w:r>
    </w:p>
  </w:footnote>
  <w:footnote w:type="continuationSeparator" w:id="0">
    <w:p w:rsidR="00A24CA8" w:rsidRDefault="00A24CA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E4AB8"/>
    <w:multiLevelType w:val="hybridMultilevel"/>
    <w:tmpl w:val="4F8AC4CE"/>
    <w:lvl w:ilvl="0" w:tplc="603EC1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71082B"/>
    <w:multiLevelType w:val="hybridMultilevel"/>
    <w:tmpl w:val="1BBEB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6F"/>
    <w:rsid w:val="00085013"/>
    <w:rsid w:val="00154F27"/>
    <w:rsid w:val="00362AB0"/>
    <w:rsid w:val="003C7ED4"/>
    <w:rsid w:val="003F5DA2"/>
    <w:rsid w:val="004D570C"/>
    <w:rsid w:val="00512982"/>
    <w:rsid w:val="00526D47"/>
    <w:rsid w:val="0055255D"/>
    <w:rsid w:val="005C219A"/>
    <w:rsid w:val="006847E2"/>
    <w:rsid w:val="00750ACF"/>
    <w:rsid w:val="007553A2"/>
    <w:rsid w:val="008614B3"/>
    <w:rsid w:val="009A27D5"/>
    <w:rsid w:val="00A24CA8"/>
    <w:rsid w:val="00B411DB"/>
    <w:rsid w:val="00BA3203"/>
    <w:rsid w:val="00C50B27"/>
    <w:rsid w:val="00CA7D64"/>
    <w:rsid w:val="00D05C79"/>
    <w:rsid w:val="00D8416F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38</TotalTime>
  <Pages>1</Pages>
  <Words>334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2</cp:revision>
  <cp:lastPrinted>2014-05-05T09:43:00Z</cp:lastPrinted>
  <dcterms:created xsi:type="dcterms:W3CDTF">2014-05-05T09:05:00Z</dcterms:created>
  <dcterms:modified xsi:type="dcterms:W3CDTF">2014-05-05T09:43:00Z</dcterms:modified>
</cp:coreProperties>
</file>