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5E1871" w:rsidP="00362AB0">
            <w:r>
              <w:t>Martina Šišková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211BC7" w:rsidP="005E1871">
            <w:r>
              <w:t xml:space="preserve">Analýza </w:t>
            </w:r>
            <w:r w:rsidR="005E1871">
              <w:t>exportu košer produktů společnosti RUDOLF JELÍNEK a.s., se zaměřením na vstup na izraelský trh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1BC7" w:rsidP="00362AB0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5E1871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5E1871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5E5F49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5E1871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5E1871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5E1871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6847E2" w:rsidRDefault="005E1871" w:rsidP="005E1871">
            <w:r>
              <w:t>Studentka řeší velmi obtížné téma. Pokud by měla být provedená analýza na perfektní úrovni, musela by být ještě detailnější, ale vzhledem k doporučenému rozsahu práce</w:t>
            </w:r>
            <w:r w:rsidR="00F77C41">
              <w:t xml:space="preserve"> je to v pořádku.</w:t>
            </w:r>
          </w:p>
          <w:p w:rsidR="006847E2" w:rsidRPr="00BA3203" w:rsidRDefault="00F77C41" w:rsidP="00362AB0">
            <w:r>
              <w:t>V praktické části studentka prokázala, že si uvědomuje i hlubší ekonomické souvislosti daného tématu.</w:t>
            </w:r>
          </w:p>
          <w:p w:rsidR="006847E2" w:rsidRDefault="00A40A0F" w:rsidP="00362AB0">
            <w:r w:rsidRPr="00A40A0F">
              <w:t xml:space="preserve">Nebyla zjištěna podobnost </w:t>
            </w:r>
            <w:r>
              <w:t>BP s dříve publikovaným textem.</w:t>
            </w:r>
          </w:p>
        </w:tc>
      </w:tr>
      <w:tr w:rsidR="006847E2" w:rsidTr="004D25F5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F77C41" w:rsidRPr="00F77C41" w:rsidRDefault="00F77C41" w:rsidP="00362AB0">
            <w:pPr>
              <w:rPr>
                <w:b/>
                <w:lang w:val="en-GB"/>
              </w:rPr>
            </w:pPr>
            <w:r w:rsidRPr="00F77C41">
              <w:rPr>
                <w:b/>
                <w:lang w:val="en-GB"/>
              </w:rPr>
              <w:t>You found out that focussing on Israeli market is too risky. What would you advice to the company RUDOLF JELÍNEK</w:t>
            </w:r>
            <w:r>
              <w:rPr>
                <w:b/>
                <w:lang w:val="en-GB"/>
              </w:rPr>
              <w:t xml:space="preserve"> to increase their sales of kosher products (out of Israel)?</w:t>
            </w:r>
          </w:p>
          <w:p w:rsidR="006847E2" w:rsidRPr="00F77C41" w:rsidRDefault="006847E2" w:rsidP="00362AB0">
            <w:pPr>
              <w:rPr>
                <w:lang w:val="en-GB"/>
              </w:rPr>
            </w:pP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F77C41">
              <w:t xml:space="preserve"> </w:t>
            </w:r>
            <w:proofErr w:type="gramStart"/>
            <w:r w:rsidR="00F77C41">
              <w:t>31.5.2011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 w:rsidP="00211BC7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76B" w:rsidRDefault="008C776B">
      <w:r>
        <w:separator/>
      </w:r>
    </w:p>
  </w:endnote>
  <w:endnote w:type="continuationSeparator" w:id="0">
    <w:p w:rsidR="008C776B" w:rsidRDefault="008C77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76B" w:rsidRDefault="008C776B">
      <w:r>
        <w:separator/>
      </w:r>
    </w:p>
  </w:footnote>
  <w:footnote w:type="continuationSeparator" w:id="0">
    <w:p w:rsidR="008C776B" w:rsidRDefault="008C776B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67826"/>
    <w:rsid w:val="00211BC7"/>
    <w:rsid w:val="00362AB0"/>
    <w:rsid w:val="003F5DA2"/>
    <w:rsid w:val="00471C0C"/>
    <w:rsid w:val="004D25F5"/>
    <w:rsid w:val="00526D47"/>
    <w:rsid w:val="005E1871"/>
    <w:rsid w:val="005E5F49"/>
    <w:rsid w:val="006847E2"/>
    <w:rsid w:val="006E1A66"/>
    <w:rsid w:val="007F761A"/>
    <w:rsid w:val="008B457A"/>
    <w:rsid w:val="008C776B"/>
    <w:rsid w:val="0092174F"/>
    <w:rsid w:val="00A40A0F"/>
    <w:rsid w:val="00A55E2A"/>
    <w:rsid w:val="00AA599B"/>
    <w:rsid w:val="00B10B4C"/>
    <w:rsid w:val="00B56A37"/>
    <w:rsid w:val="00BA3203"/>
    <w:rsid w:val="00BA5640"/>
    <w:rsid w:val="00CA0A18"/>
    <w:rsid w:val="00DC1BF5"/>
    <w:rsid w:val="00E21D9C"/>
    <w:rsid w:val="00ED342E"/>
    <w:rsid w:val="00F5589B"/>
    <w:rsid w:val="00F7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9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8</TotalTime>
  <Pages>1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uzivatel</cp:lastModifiedBy>
  <cp:revision>2</cp:revision>
  <cp:lastPrinted>1601-01-01T00:00:00Z</cp:lastPrinted>
  <dcterms:created xsi:type="dcterms:W3CDTF">2011-05-31T11:09:00Z</dcterms:created>
  <dcterms:modified xsi:type="dcterms:W3CDTF">2011-05-31T11:09:00Z</dcterms:modified>
</cp:coreProperties>
</file>