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78" w:rsidRPr="005A16E2" w:rsidRDefault="00550078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550078" w:rsidRDefault="00550078" w:rsidP="00D14304">
      <w:pPr>
        <w:spacing w:after="120"/>
        <w:jc w:val="center"/>
        <w:rPr>
          <w:b/>
          <w:sz w:val="28"/>
          <w:szCs w:val="28"/>
        </w:rPr>
      </w:pPr>
    </w:p>
    <w:p w:rsidR="00550078" w:rsidRPr="00272829" w:rsidRDefault="00550078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550078" w:rsidRPr="005A16E2" w:rsidRDefault="00550078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550078" w:rsidRPr="005A16E2" w:rsidRDefault="00550078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Bc.Barbora Hovězáková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Ing.Pavlína Pivodová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550078" w:rsidRPr="005A16E2" w:rsidRDefault="00550078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550078" w:rsidRPr="005A16E2" w:rsidRDefault="00550078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Projekt optimalizace výrobního procesu ve společnosti TON, a.s.</w:t>
      </w:r>
      <w:r w:rsidRPr="005A16E2">
        <w:fldChar w:fldCharType="end"/>
      </w:r>
    </w:p>
    <w:p w:rsidR="00550078" w:rsidRPr="005A16E2" w:rsidRDefault="00550078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550078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550078" w:rsidRPr="005A16E2" w:rsidRDefault="00550078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550078" w:rsidRPr="005A16E2" w:rsidRDefault="00550078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550078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C24A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50078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C24A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50078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C24A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50078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C24A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50078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C24A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50078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C24A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550078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5A16E2" w:rsidRDefault="0055007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Default="00550078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550078" w:rsidRPr="005A16E2" w:rsidRDefault="00550078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078" w:rsidRPr="00673418" w:rsidRDefault="00550078" w:rsidP="00C24AC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53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550078" w:rsidRPr="005A16E2" w:rsidRDefault="00550078" w:rsidP="00CD4204"/>
    <w:p w:rsidR="00550078" w:rsidRPr="00D67438" w:rsidRDefault="00550078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550078" w:rsidRPr="00FC47F6" w:rsidTr="005E053E">
        <w:tc>
          <w:tcPr>
            <w:tcW w:w="2268" w:type="dxa"/>
          </w:tcPr>
          <w:p w:rsidR="00550078" w:rsidRPr="00EA0C28" w:rsidRDefault="00550078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550078" w:rsidRPr="00EA0C28" w:rsidRDefault="00550078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550078" w:rsidRPr="00FC47F6" w:rsidTr="005E053E">
        <w:tc>
          <w:tcPr>
            <w:tcW w:w="2268" w:type="dxa"/>
          </w:tcPr>
          <w:p w:rsidR="00550078" w:rsidRPr="00FC47F6" w:rsidRDefault="00550078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550078" w:rsidRPr="006E0905" w:rsidRDefault="00550078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550078" w:rsidRPr="00670C6C" w:rsidRDefault="00550078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550078" w:rsidRPr="00FC47F6" w:rsidTr="005E053E">
        <w:tc>
          <w:tcPr>
            <w:tcW w:w="2268" w:type="dxa"/>
          </w:tcPr>
          <w:p w:rsidR="00550078" w:rsidRPr="00FC47F6" w:rsidRDefault="00550078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550078" w:rsidRPr="006E0905" w:rsidRDefault="00550078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550078" w:rsidRPr="00670C6C" w:rsidRDefault="00550078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550078" w:rsidRPr="00FC47F6" w:rsidTr="005E053E">
        <w:tc>
          <w:tcPr>
            <w:tcW w:w="2268" w:type="dxa"/>
          </w:tcPr>
          <w:p w:rsidR="00550078" w:rsidRPr="00FC47F6" w:rsidRDefault="00550078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550078" w:rsidRPr="006E0905" w:rsidRDefault="00550078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550078" w:rsidRPr="00670C6C" w:rsidRDefault="00550078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550078" w:rsidRPr="00FC47F6" w:rsidTr="005E053E">
        <w:tc>
          <w:tcPr>
            <w:tcW w:w="2268" w:type="dxa"/>
          </w:tcPr>
          <w:p w:rsidR="00550078" w:rsidRPr="00FC47F6" w:rsidRDefault="00550078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550078" w:rsidRPr="006E0905" w:rsidRDefault="00550078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550078" w:rsidRPr="00670C6C" w:rsidRDefault="00550078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550078" w:rsidRPr="00FC47F6" w:rsidTr="005E053E">
        <w:tc>
          <w:tcPr>
            <w:tcW w:w="2268" w:type="dxa"/>
          </w:tcPr>
          <w:p w:rsidR="00550078" w:rsidRPr="00FC47F6" w:rsidRDefault="00550078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550078" w:rsidRPr="006E0905" w:rsidRDefault="00550078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550078" w:rsidRPr="00670C6C" w:rsidRDefault="00550078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550078" w:rsidRPr="00FC47F6" w:rsidTr="005E053E">
        <w:tc>
          <w:tcPr>
            <w:tcW w:w="2268" w:type="dxa"/>
          </w:tcPr>
          <w:p w:rsidR="00550078" w:rsidRPr="00FC47F6" w:rsidRDefault="00550078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550078" w:rsidRPr="006E0905" w:rsidRDefault="00550078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550078" w:rsidRPr="00670C6C" w:rsidRDefault="00550078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550078" w:rsidRDefault="00550078" w:rsidP="00CD4204">
      <w:pPr>
        <w:rPr>
          <w:b/>
          <w:sz w:val="28"/>
          <w:szCs w:val="28"/>
        </w:rPr>
      </w:pPr>
    </w:p>
    <w:p w:rsidR="00550078" w:rsidRPr="00C4600B" w:rsidRDefault="00550078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550078" w:rsidRPr="005A16E2" w:rsidTr="00B21CCD">
        <w:trPr>
          <w:trHeight w:val="2839"/>
        </w:trPr>
        <w:tc>
          <w:tcPr>
            <w:tcW w:w="9212" w:type="dxa"/>
          </w:tcPr>
          <w:p w:rsidR="00550078" w:rsidRDefault="00550078" w:rsidP="00C24AC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 xml:space="preserve">Studentka se zabývala naprosto aktuálním tématem, které bylo ve firmě požadováno. Jednotlivé části jsou svým rozsahem i náplní v pořádku, logicky na sebe navazují. </w:t>
            </w:r>
          </w:p>
          <w:p w:rsidR="00550078" w:rsidRDefault="00550078" w:rsidP="00C24AC9">
            <w:pPr>
              <w:rPr>
                <w:noProof/>
              </w:rPr>
            </w:pPr>
            <w:r>
              <w:rPr>
                <w:noProof/>
              </w:rPr>
              <w:t xml:space="preserve">Teoretická část obsahuje poznatky, které jsou dále použity, způsob citací je v pořádku.  V analytické části se autorka věnuje výběru konkrétního výrobku pro optimalizaci výrobního procesu. Pro analýzu použila velké spektrum analytických metod pro získání komplexních informací k potřebné optimalizaci. Provedla VSM, snímek pracovního dne, audit pořádku na pracovišti, zhodnotila pracovní polohy prostřednictvím ergonomického checklistu. Veškeré druhy plýtvání zhodnotila z pohledu druhu, projevu, příčiny a řešení. </w:t>
            </w:r>
          </w:p>
          <w:p w:rsidR="00550078" w:rsidRDefault="00550078" w:rsidP="00C24AC9">
            <w:pPr>
              <w:rPr>
                <w:noProof/>
              </w:rPr>
            </w:pPr>
            <w:r>
              <w:rPr>
                <w:noProof/>
              </w:rPr>
              <w:t xml:space="preserve">V projektu se konkrétně zabývala odstraněním věškerých nedostatků, které snižovaly výkon výroby. Aplikovala metodu 5S, vizuální řízení, zpracovala několik potřebných standardů, navrhla a aplikovala montážní stůl, který lze hodnotit jako pilotní představitel na pracovišti. Tím došlo ke zlepšení ergonomické polohy při montáži a současně k uspořádání všech potřebných pomůcek pro práci. Cíl práce byl splněn, práce byla pro firmu jistě velmi užitečná.  </w:t>
            </w:r>
          </w:p>
          <w:p w:rsidR="00550078" w:rsidRPr="005A16E2" w:rsidRDefault="00550078" w:rsidP="00C24AC9">
            <w:r>
              <w:rPr>
                <w:noProof/>
              </w:rPr>
              <w:t>Studentka se k tvorbě DP postavila svědomitě, výsledky i kroky průběžně konzultovala.</w:t>
            </w:r>
            <w:r w:rsidRPr="005A16E2">
              <w:fldChar w:fldCharType="end"/>
            </w:r>
          </w:p>
        </w:tc>
      </w:tr>
    </w:tbl>
    <w:p w:rsidR="00550078" w:rsidRDefault="00550078" w:rsidP="00CD4204">
      <w:pPr>
        <w:rPr>
          <w:b/>
        </w:rPr>
      </w:pPr>
    </w:p>
    <w:p w:rsidR="00550078" w:rsidRDefault="00550078" w:rsidP="00CD4204">
      <w:pPr>
        <w:rPr>
          <w:b/>
        </w:rPr>
      </w:pPr>
    </w:p>
    <w:p w:rsidR="00550078" w:rsidRPr="00C4600B" w:rsidRDefault="00550078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550078" w:rsidRPr="005A16E2" w:rsidTr="00B21CCD">
        <w:trPr>
          <w:trHeight w:val="2839"/>
        </w:trPr>
        <w:tc>
          <w:tcPr>
            <w:tcW w:w="9212" w:type="dxa"/>
          </w:tcPr>
          <w:p w:rsidR="00550078" w:rsidRDefault="00550078" w:rsidP="00C24AC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>1.V čem shledáváte rizika úspěchu pro zachování Vámi navržených změn?</w:t>
            </w:r>
          </w:p>
          <w:p w:rsidR="00550078" w:rsidRDefault="00550078" w:rsidP="00C24AC9">
            <w:pPr>
              <w:rPr>
                <w:noProof/>
              </w:rPr>
            </w:pPr>
            <w:r>
              <w:rPr>
                <w:noProof/>
              </w:rPr>
              <w:t>2. Je ve společnosti prostor pro rozšíření a případnou aplikaci podobných přístupů?</w:t>
            </w:r>
          </w:p>
          <w:p w:rsidR="00550078" w:rsidRPr="005A16E2" w:rsidRDefault="00550078" w:rsidP="00C24AC9">
            <w:r w:rsidRPr="005A16E2">
              <w:fldChar w:fldCharType="end"/>
            </w:r>
          </w:p>
        </w:tc>
      </w:tr>
    </w:tbl>
    <w:p w:rsidR="00550078" w:rsidRDefault="00550078" w:rsidP="00CD4204">
      <w:pPr>
        <w:pStyle w:val="Heading2"/>
        <w:jc w:val="left"/>
        <w:rPr>
          <w:sz w:val="22"/>
          <w:szCs w:val="22"/>
        </w:rPr>
      </w:pPr>
    </w:p>
    <w:p w:rsidR="00550078" w:rsidRDefault="00550078" w:rsidP="00484642"/>
    <w:p w:rsidR="00550078" w:rsidRDefault="00550078" w:rsidP="00484642"/>
    <w:p w:rsidR="00550078" w:rsidRDefault="00550078" w:rsidP="00484642"/>
    <w:p w:rsidR="00550078" w:rsidRDefault="00550078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0"/>
      <w:r w:rsidRPr="003D305A">
        <w:t xml:space="preserve"> plagiát</w:t>
      </w:r>
      <w:r>
        <w:t>.</w:t>
      </w:r>
    </w:p>
    <w:p w:rsidR="00550078" w:rsidRPr="005A16E2" w:rsidRDefault="0055007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550078" w:rsidRDefault="00550078" w:rsidP="0068155C"/>
    <w:p w:rsidR="00550078" w:rsidRDefault="00550078" w:rsidP="0068155C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550078" w:rsidRPr="005A16E2" w:rsidRDefault="00550078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550078" w:rsidRDefault="00550078" w:rsidP="00484642"/>
    <w:p w:rsidR="00550078" w:rsidRDefault="00550078" w:rsidP="00484642"/>
    <w:p w:rsidR="00550078" w:rsidRPr="005A16E2" w:rsidRDefault="00550078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10.5.2013</w:t>
      </w:r>
      <w:r w:rsidRPr="005A16E2">
        <w:fldChar w:fldCharType="end"/>
      </w:r>
    </w:p>
    <w:p w:rsidR="00550078" w:rsidRPr="005A16E2" w:rsidRDefault="00550078" w:rsidP="00484642"/>
    <w:p w:rsidR="00550078" w:rsidRDefault="00550078" w:rsidP="00484642"/>
    <w:p w:rsidR="00550078" w:rsidRDefault="00550078" w:rsidP="00484642"/>
    <w:p w:rsidR="00550078" w:rsidRDefault="00550078" w:rsidP="00484642"/>
    <w:p w:rsidR="00550078" w:rsidRPr="005A16E2" w:rsidRDefault="00550078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550078" w:rsidRDefault="00550078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550078" w:rsidRPr="005A16E2" w:rsidRDefault="00550078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550078" w:rsidRDefault="00550078" w:rsidP="00484642"/>
    <w:p w:rsidR="00550078" w:rsidRPr="00C4600B" w:rsidRDefault="00550078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550078" w:rsidRPr="00FC47F6" w:rsidRDefault="00550078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550078" w:rsidRPr="00FC47F6" w:rsidRDefault="00550078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550078" w:rsidRPr="00FC47F6" w:rsidRDefault="00550078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550078" w:rsidRPr="00FC47F6" w:rsidRDefault="00550078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550078" w:rsidRPr="00FC47F6" w:rsidRDefault="00550078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550078" w:rsidRPr="00FC47F6" w:rsidRDefault="00550078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550078" w:rsidRPr="00FC47F6" w:rsidRDefault="00550078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550078" w:rsidRPr="00FC47F6" w:rsidRDefault="00550078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550078" w:rsidRPr="00FC47F6" w:rsidRDefault="00550078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550078" w:rsidRPr="00FC47F6" w:rsidRDefault="00550078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550078" w:rsidRPr="00FC47F6" w:rsidRDefault="00550078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550078" w:rsidRDefault="00550078" w:rsidP="0068155C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550078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078" w:rsidRDefault="00550078">
      <w:r>
        <w:separator/>
      </w:r>
    </w:p>
  </w:endnote>
  <w:endnote w:type="continuationSeparator" w:id="0">
    <w:p w:rsidR="00550078" w:rsidRDefault="00550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78" w:rsidRDefault="005500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50078" w:rsidRDefault="0055007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78" w:rsidRDefault="005500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50078" w:rsidRDefault="00550078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078" w:rsidRDefault="00550078">
      <w:r>
        <w:separator/>
      </w:r>
    </w:p>
  </w:footnote>
  <w:footnote w:type="continuationSeparator" w:id="0">
    <w:p w:rsidR="00550078" w:rsidRDefault="005500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78" w:rsidRPr="00872F03" w:rsidRDefault="00550078">
    <w:pPr>
      <w:pStyle w:val="Header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550078" w:rsidRDefault="00550078">
    <w:pPr>
      <w:pStyle w:val="Header"/>
    </w:pPr>
  </w:p>
  <w:p w:rsidR="00550078" w:rsidRPr="00872F03" w:rsidRDefault="0055007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4380F9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BA6D9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96C9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627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10A0C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660E1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FCD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30C36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289D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391AE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A227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93E2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3C90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F6D8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30065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F885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8A2C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382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45DCD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0110E"/>
    <w:rsid w:val="00222660"/>
    <w:rsid w:val="00227505"/>
    <w:rsid w:val="0023514B"/>
    <w:rsid w:val="002373A4"/>
    <w:rsid w:val="00246C97"/>
    <w:rsid w:val="00262DEC"/>
    <w:rsid w:val="00262FDC"/>
    <w:rsid w:val="00272829"/>
    <w:rsid w:val="002863A2"/>
    <w:rsid w:val="00293B31"/>
    <w:rsid w:val="00295D70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03C50"/>
    <w:rsid w:val="0031086C"/>
    <w:rsid w:val="003169E9"/>
    <w:rsid w:val="003202B4"/>
    <w:rsid w:val="00341A50"/>
    <w:rsid w:val="00346740"/>
    <w:rsid w:val="00357AA0"/>
    <w:rsid w:val="00364205"/>
    <w:rsid w:val="00367CB4"/>
    <w:rsid w:val="0037635D"/>
    <w:rsid w:val="0038076B"/>
    <w:rsid w:val="00392B91"/>
    <w:rsid w:val="003A154F"/>
    <w:rsid w:val="003B149B"/>
    <w:rsid w:val="003C7BF9"/>
    <w:rsid w:val="003D305A"/>
    <w:rsid w:val="003E3FDB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0078"/>
    <w:rsid w:val="0056361F"/>
    <w:rsid w:val="00583732"/>
    <w:rsid w:val="00585A05"/>
    <w:rsid w:val="005A12EC"/>
    <w:rsid w:val="005A16E2"/>
    <w:rsid w:val="005B5721"/>
    <w:rsid w:val="005D1163"/>
    <w:rsid w:val="005D7770"/>
    <w:rsid w:val="005D7BA2"/>
    <w:rsid w:val="005E053E"/>
    <w:rsid w:val="005E37C8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73418"/>
    <w:rsid w:val="0068155C"/>
    <w:rsid w:val="006924BE"/>
    <w:rsid w:val="00692724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6CE8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1CAD"/>
    <w:rsid w:val="00854DB3"/>
    <w:rsid w:val="00865898"/>
    <w:rsid w:val="00872F03"/>
    <w:rsid w:val="0088534C"/>
    <w:rsid w:val="008916ED"/>
    <w:rsid w:val="008A41A4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6977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4AC9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97F06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18ED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D7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95D7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5D70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95D7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95D7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95D70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95D70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95D70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EF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EF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EF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EF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EF3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EF3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EF3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295D7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5EF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95D70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15EF3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295D70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15EF3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95D70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15EF3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95D70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15EF3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295D70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15EF3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295D7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5EF3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95D70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295D70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15EF3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EF3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15EF3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2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852</Words>
  <Characters>5029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2013-05-16T05:10:00Z</dcterms:created>
  <dcterms:modified xsi:type="dcterms:W3CDTF">2013-05-16T05:10:00Z</dcterms:modified>
</cp:coreProperties>
</file>