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661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Adéla </w:t>
            </w:r>
            <w:proofErr w:type="spellStart"/>
            <w:r>
              <w:rPr>
                <w:sz w:val="22"/>
                <w:szCs w:val="22"/>
              </w:rPr>
              <w:t>Suhradová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661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JOB CLUB – skupinová forma poradenství Úřadu práce České republiky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D661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661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D661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D661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je popsán vznik a činnost úřadu práce, zaměření na poradenství a program Job club.  Autorka pracuje s relevantními zdroji. </w:t>
            </w:r>
          </w:p>
          <w:p w:rsidR="00B411DB" w:rsidRPr="00C50B27" w:rsidRDefault="00D661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 praktickou část zvolila dotazníkové šetření. Je na škodu, že vyhodnocení není doplněno hypotézami, takže nelze statisticky ověřit výsledky.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D661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Budete předávat výsledky pracovištím úřadu práce?</w:t>
            </w:r>
          </w:p>
          <w:p w:rsidR="00B411DB" w:rsidRPr="00C50B27" w:rsidRDefault="00D6616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Nakolik přispěly Job cluby k získání zaměstnání?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6616B">
              <w:rPr>
                <w:sz w:val="22"/>
                <w:szCs w:val="22"/>
              </w:rPr>
              <w:t xml:space="preserve"> 14. května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44AF" w:rsidRDefault="009F44AF">
      <w:r>
        <w:separator/>
      </w:r>
    </w:p>
  </w:endnote>
  <w:endnote w:type="continuationSeparator" w:id="0">
    <w:p w:rsidR="009F44AF" w:rsidRDefault="009F44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44AF" w:rsidRDefault="009F44AF">
      <w:r>
        <w:separator/>
      </w:r>
    </w:p>
  </w:footnote>
  <w:footnote w:type="continuationSeparator" w:id="0">
    <w:p w:rsidR="009F44AF" w:rsidRDefault="009F44A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9F44AF"/>
    <w:rsid w:val="00AD64BF"/>
    <w:rsid w:val="00B411DB"/>
    <w:rsid w:val="00BA3203"/>
    <w:rsid w:val="00C03D7D"/>
    <w:rsid w:val="00C50B27"/>
    <w:rsid w:val="00C736EC"/>
    <w:rsid w:val="00D62416"/>
    <w:rsid w:val="00D6616B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255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2015-05-14T15:47:00Z</dcterms:created>
  <dcterms:modified xsi:type="dcterms:W3CDTF">2015-05-14T15:47:00Z</dcterms:modified>
</cp:coreProperties>
</file>