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73BC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Ivana </w:t>
            </w:r>
            <w:proofErr w:type="spellStart"/>
            <w:r>
              <w:rPr>
                <w:sz w:val="22"/>
                <w:szCs w:val="22"/>
              </w:rPr>
              <w:t>Hlobilová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73BC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Příčiny a negativní důsledky alkoholismu žen v rodinách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800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127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127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76270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A800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76270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9127CE" w:rsidRDefault="00B411DB" w:rsidP="00302504">
            <w:pPr>
              <w:spacing w:line="360" w:lineRule="auto"/>
              <w:rPr>
                <w:sz w:val="22"/>
                <w:szCs w:val="22"/>
              </w:rPr>
            </w:pPr>
          </w:p>
          <w:p w:rsidR="00302504" w:rsidRPr="009127CE" w:rsidRDefault="00421F97" w:rsidP="00302504">
            <w:pPr>
              <w:jc w:val="both"/>
              <w:rPr>
                <w:sz w:val="22"/>
                <w:szCs w:val="22"/>
              </w:rPr>
            </w:pPr>
            <w:r w:rsidRPr="009127CE">
              <w:rPr>
                <w:sz w:val="22"/>
                <w:szCs w:val="22"/>
              </w:rPr>
              <w:t>Silné stránky:</w:t>
            </w:r>
          </w:p>
          <w:p w:rsidR="00421F97" w:rsidRPr="009127CE" w:rsidRDefault="009127CE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127CE">
              <w:rPr>
                <w:sz w:val="22"/>
                <w:szCs w:val="22"/>
              </w:rPr>
              <w:t>a</w:t>
            </w:r>
            <w:r w:rsidR="00421F97" w:rsidRPr="009127CE">
              <w:rPr>
                <w:sz w:val="22"/>
                <w:szCs w:val="22"/>
              </w:rPr>
              <w:t>ktuální</w:t>
            </w:r>
            <w:r w:rsidRPr="009127CE">
              <w:rPr>
                <w:sz w:val="22"/>
                <w:szCs w:val="22"/>
              </w:rPr>
              <w:t xml:space="preserve"> a společensky významné</w:t>
            </w:r>
            <w:r w:rsidR="00421F97" w:rsidRPr="009127CE">
              <w:rPr>
                <w:sz w:val="22"/>
                <w:szCs w:val="22"/>
              </w:rPr>
              <w:t xml:space="preserve"> téma</w:t>
            </w:r>
          </w:p>
          <w:p w:rsidR="00A80097" w:rsidRPr="009127CE" w:rsidRDefault="0076270E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127CE">
              <w:rPr>
                <w:rFonts w:eastAsia="Calibri"/>
                <w:sz w:val="22"/>
                <w:szCs w:val="22"/>
              </w:rPr>
              <w:t xml:space="preserve">využití </w:t>
            </w:r>
            <w:r w:rsidR="009127CE" w:rsidRPr="009127CE">
              <w:rPr>
                <w:rFonts w:eastAsia="Calibri"/>
                <w:sz w:val="22"/>
                <w:szCs w:val="22"/>
              </w:rPr>
              <w:t>cizojazyčné literatury</w:t>
            </w:r>
          </w:p>
          <w:p w:rsidR="0076270E" w:rsidRPr="00220A66" w:rsidRDefault="0076270E" w:rsidP="00220A66"/>
          <w:p w:rsidR="0076270E" w:rsidRPr="009127CE" w:rsidRDefault="0076270E" w:rsidP="0076270E">
            <w:pPr>
              <w:rPr>
                <w:sz w:val="22"/>
                <w:szCs w:val="22"/>
              </w:rPr>
            </w:pPr>
            <w:r w:rsidRPr="009127CE">
              <w:rPr>
                <w:sz w:val="22"/>
                <w:szCs w:val="22"/>
              </w:rPr>
              <w:t>Slabé stránky:</w:t>
            </w:r>
          </w:p>
          <w:p w:rsidR="0076270E" w:rsidRPr="009127CE" w:rsidRDefault="0076270E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9127CE">
              <w:rPr>
                <w:rFonts w:ascii="Times New Roman" w:hAnsi="Times New Roman" w:cs="Times New Roman"/>
              </w:rPr>
              <w:t>nadměrné užívání přímých citací</w:t>
            </w:r>
          </w:p>
          <w:p w:rsidR="009127CE" w:rsidRDefault="0076270E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9127CE">
              <w:rPr>
                <w:rFonts w:ascii="Times New Roman" w:hAnsi="Times New Roman" w:cs="Times New Roman"/>
              </w:rPr>
              <w:t>v teoretické části práce absentuje v</w:t>
            </w:r>
            <w:r w:rsidR="009127CE">
              <w:rPr>
                <w:rFonts w:ascii="Times New Roman" w:hAnsi="Times New Roman" w:cs="Times New Roman"/>
              </w:rPr>
              <w:t>lastní text a myšlenky autorky</w:t>
            </w:r>
          </w:p>
          <w:p w:rsidR="0076270E" w:rsidRPr="009127CE" w:rsidRDefault="0076270E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9127CE">
              <w:rPr>
                <w:rFonts w:ascii="Times New Roman" w:hAnsi="Times New Roman" w:cs="Times New Roman"/>
              </w:rPr>
              <w:t>práce př</w:t>
            </w:r>
            <w:r w:rsidR="009127CE">
              <w:rPr>
                <w:rFonts w:ascii="Times New Roman" w:hAnsi="Times New Roman" w:cs="Times New Roman"/>
              </w:rPr>
              <w:t>edstavuje spíše kompilační text</w:t>
            </w:r>
          </w:p>
          <w:p w:rsidR="0076270E" w:rsidRPr="009127CE" w:rsidRDefault="0076270E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9127CE">
              <w:rPr>
                <w:rFonts w:ascii="Times New Roman" w:hAnsi="Times New Roman" w:cs="Times New Roman"/>
              </w:rPr>
              <w:t>příliš široce koncipovaný cíl výzkumu</w:t>
            </w:r>
          </w:p>
          <w:p w:rsidR="00220A66" w:rsidRPr="00220A66" w:rsidRDefault="0076270E" w:rsidP="00302504">
            <w:pPr>
              <w:pStyle w:val="Odstavecseseznamem"/>
              <w:numPr>
                <w:ilvl w:val="0"/>
                <w:numId w:val="3"/>
              </w:numPr>
            </w:pPr>
            <w:r w:rsidRPr="009127CE">
              <w:rPr>
                <w:rFonts w:ascii="Times New Roman" w:hAnsi="Times New Roman" w:cs="Times New Roman"/>
              </w:rPr>
              <w:t xml:space="preserve">výzkumné otázky nelze zodpovědět na základě jednoduchého deskriptivního výzkumu </w:t>
            </w:r>
          </w:p>
          <w:p w:rsidR="00220A66" w:rsidRPr="00220A66" w:rsidRDefault="00220A66" w:rsidP="00566D74">
            <w:pPr>
              <w:ind w:left="360"/>
            </w:pPr>
          </w:p>
          <w:p w:rsidR="00302504" w:rsidRPr="00220A66" w:rsidRDefault="00302504" w:rsidP="00220A66">
            <w:pPr>
              <w:rPr>
                <w:sz w:val="22"/>
                <w:szCs w:val="22"/>
              </w:rPr>
            </w:pPr>
            <w:r w:rsidRPr="00220A66">
              <w:rPr>
                <w:sz w:val="22"/>
                <w:szCs w:val="22"/>
              </w:rPr>
              <w:t xml:space="preserve">Bakalářskou práci </w:t>
            </w:r>
            <w:r w:rsidRPr="00220A66">
              <w:rPr>
                <w:b/>
                <w:bCs/>
                <w:sz w:val="22"/>
                <w:szCs w:val="22"/>
              </w:rPr>
              <w:t>doporučuji k obhajobě</w:t>
            </w:r>
            <w:r w:rsidRPr="00220A66">
              <w:rPr>
                <w:sz w:val="22"/>
                <w:szCs w:val="22"/>
              </w:rPr>
              <w:t xml:space="preserve">. </w:t>
            </w:r>
          </w:p>
          <w:p w:rsidR="00F1326B" w:rsidRPr="00C50B27" w:rsidRDefault="00F1326B" w:rsidP="00302504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9F5701" w:rsidRPr="00C50B27" w:rsidRDefault="009127C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Pokuste se v souladu s</w:t>
            </w:r>
            <w:r w:rsidR="00220A66">
              <w:rPr>
                <w:sz w:val="22"/>
                <w:szCs w:val="22"/>
              </w:rPr>
              <w:t xml:space="preserve"> Vaším</w:t>
            </w:r>
            <w:r>
              <w:rPr>
                <w:sz w:val="22"/>
                <w:szCs w:val="22"/>
              </w:rPr>
              <w:t xml:space="preserve"> výzkumným šetřením lépe formulovat </w:t>
            </w:r>
            <w:r w:rsidR="00220A66">
              <w:rPr>
                <w:sz w:val="22"/>
                <w:szCs w:val="22"/>
              </w:rPr>
              <w:t>výzkumný problém a výzkumné otázky.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02504">
              <w:rPr>
                <w:sz w:val="22"/>
                <w:szCs w:val="22"/>
              </w:rPr>
              <w:t xml:space="preserve"> 9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566D74">
              <w:rPr>
                <w:sz w:val="22"/>
                <w:szCs w:val="22"/>
              </w:rPr>
              <w:t xml:space="preserve"> </w:t>
            </w:r>
            <w:proofErr w:type="spellStart"/>
            <w:r w:rsidR="00566D74">
              <w:rPr>
                <w:sz w:val="22"/>
                <w:szCs w:val="22"/>
              </w:rPr>
              <w:t>Šalenová</w:t>
            </w:r>
            <w:proofErr w:type="spellEnd"/>
            <w:r w:rsidR="00566D74">
              <w:rPr>
                <w:sz w:val="22"/>
                <w:szCs w:val="22"/>
              </w:rPr>
              <w:t xml:space="preserve"> v. r.</w:t>
            </w:r>
          </w:p>
        </w:tc>
      </w:tr>
    </w:tbl>
    <w:p w:rsidR="006847E2" w:rsidRDefault="006847E2"/>
    <w:sectPr w:rsidR="006847E2" w:rsidSect="00220A66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5A24" w:rsidRDefault="005F5A24">
      <w:r>
        <w:separator/>
      </w:r>
    </w:p>
  </w:endnote>
  <w:endnote w:type="continuationSeparator" w:id="0">
    <w:p w:rsidR="005F5A24" w:rsidRDefault="005F5A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5A24" w:rsidRDefault="005F5A24">
      <w:r>
        <w:separator/>
      </w:r>
    </w:p>
  </w:footnote>
  <w:footnote w:type="continuationSeparator" w:id="0">
    <w:p w:rsidR="005F5A24" w:rsidRDefault="005F5A2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5D44B2"/>
    <w:multiLevelType w:val="hybridMultilevel"/>
    <w:tmpl w:val="6B426578"/>
    <w:lvl w:ilvl="0" w:tplc="38D013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5701"/>
    <w:rsid w:val="00075168"/>
    <w:rsid w:val="00154F27"/>
    <w:rsid w:val="00220A66"/>
    <w:rsid w:val="00302504"/>
    <w:rsid w:val="00362AB0"/>
    <w:rsid w:val="00383047"/>
    <w:rsid w:val="003F5DA2"/>
    <w:rsid w:val="00421F97"/>
    <w:rsid w:val="00512982"/>
    <w:rsid w:val="005141A9"/>
    <w:rsid w:val="00526D47"/>
    <w:rsid w:val="0055255D"/>
    <w:rsid w:val="00566D74"/>
    <w:rsid w:val="005C219A"/>
    <w:rsid w:val="005F5A24"/>
    <w:rsid w:val="006847E2"/>
    <w:rsid w:val="007553A2"/>
    <w:rsid w:val="0076270E"/>
    <w:rsid w:val="00816C5D"/>
    <w:rsid w:val="008614B3"/>
    <w:rsid w:val="009127CE"/>
    <w:rsid w:val="00931758"/>
    <w:rsid w:val="009A27D5"/>
    <w:rsid w:val="009F5701"/>
    <w:rsid w:val="00A80097"/>
    <w:rsid w:val="00B411DB"/>
    <w:rsid w:val="00B73BC8"/>
    <w:rsid w:val="00B85FA8"/>
    <w:rsid w:val="00BA3203"/>
    <w:rsid w:val="00C50B27"/>
    <w:rsid w:val="00CA7D64"/>
    <w:rsid w:val="00D05C79"/>
    <w:rsid w:val="00DC1BF5"/>
    <w:rsid w:val="00E709EA"/>
    <w:rsid w:val="00ED2FBE"/>
    <w:rsid w:val="00F1326B"/>
    <w:rsid w:val="00FE5A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85FA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302504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302504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2</TotalTime>
  <Pages>1</Pages>
  <Words>267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Internet</cp:lastModifiedBy>
  <cp:revision>2</cp:revision>
  <cp:lastPrinted>2015-05-15T00:28:00Z</cp:lastPrinted>
  <dcterms:created xsi:type="dcterms:W3CDTF">2015-05-15T00:29:00Z</dcterms:created>
  <dcterms:modified xsi:type="dcterms:W3CDTF">2015-05-15T00:29:00Z</dcterms:modified>
</cp:coreProperties>
</file>