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E92A2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Eva </w:t>
            </w:r>
            <w:proofErr w:type="spellStart"/>
            <w:r>
              <w:rPr>
                <w:sz w:val="22"/>
                <w:szCs w:val="22"/>
              </w:rPr>
              <w:t>Mokrejšová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E92A2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Názory učitelů na úlohu adaptačních kurzů na základních školách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E92A2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E92A2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E92A2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Kombinovaná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E92A2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Silné stránky: </w:t>
            </w:r>
          </w:p>
          <w:p w:rsidR="00E92A2F" w:rsidRDefault="00E92A2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celkové zpracování bakalářské práce – studentka jasně a srozumitelně popsala problematiku adaptačních kurzů, a to jak z teoretického, tak praktického hlediska, </w:t>
            </w:r>
          </w:p>
          <w:p w:rsidR="00E92A2F" w:rsidRDefault="00E92A2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z bakalářské práce je zřejmá erudovanost studentky v tématu adaptačních kurzů, </w:t>
            </w:r>
          </w:p>
          <w:p w:rsidR="00E92A2F" w:rsidRDefault="00E92A2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konstrukce výzkumného nástroje, který pokrývá stanovený výzkumný problém, </w:t>
            </w:r>
          </w:p>
          <w:p w:rsidR="00E92A2F" w:rsidRDefault="00E92A2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velmi oceňuji přehlednou analýzu dat a srozumitelnou interpretaci, ve které nechybí komparace výsledků výzkumu s dosavadním poznáním, </w:t>
            </w:r>
          </w:p>
          <w:p w:rsidR="005C2460" w:rsidRDefault="005C246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bakalářská práce je výborně zpracována a splňuje odborné požadavky a formální náležitosti,  </w:t>
            </w:r>
          </w:p>
          <w:p w:rsidR="00E92A2F" w:rsidRDefault="00E92A2F" w:rsidP="00362AB0">
            <w:pPr>
              <w:rPr>
                <w:sz w:val="22"/>
                <w:szCs w:val="22"/>
              </w:rPr>
            </w:pPr>
          </w:p>
          <w:p w:rsidR="00E92A2F" w:rsidRDefault="00E92A2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Slabé stránky: </w:t>
            </w:r>
          </w:p>
          <w:p w:rsidR="00E92A2F" w:rsidRDefault="00E92A2F" w:rsidP="00E92A2F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zdůvodnění volby kvantitativního pojetí výzkumu na základě výzkumného souboru, </w:t>
            </w:r>
          </w:p>
          <w:p w:rsidR="00E92A2F" w:rsidRDefault="00E92A2F" w:rsidP="00E92A2F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logické uspořádání designu výzkumu (výzkumné otázky, výzkumný problém),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E92A2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Čím odůvodňujete nízkou návratnost dotazníků? </w:t>
            </w:r>
          </w:p>
          <w:p w:rsidR="00B411DB" w:rsidRPr="00C50B27" w:rsidRDefault="00E92A2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Jaký je rozdíl mezi </w:t>
            </w:r>
            <w:proofErr w:type="gramStart"/>
            <w:r>
              <w:rPr>
                <w:sz w:val="22"/>
                <w:szCs w:val="22"/>
              </w:rPr>
              <w:t>škálou ,,ne</w:t>
            </w:r>
            <w:proofErr w:type="gramEnd"/>
            <w:r>
              <w:rPr>
                <w:sz w:val="22"/>
                <w:szCs w:val="22"/>
              </w:rPr>
              <w:t>“ a ,,ne, neměl jsem možnost“? (viz graf 3)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5C2460">
              <w:rPr>
                <w:sz w:val="22"/>
                <w:szCs w:val="22"/>
              </w:rPr>
              <w:t xml:space="preserve"> 29. 4. 2015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0657" w:rsidRDefault="001F0657">
      <w:r>
        <w:separator/>
      </w:r>
    </w:p>
  </w:endnote>
  <w:endnote w:type="continuationSeparator" w:id="0">
    <w:p w:rsidR="001F0657" w:rsidRDefault="001F06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0657" w:rsidRDefault="001F0657">
      <w:r>
        <w:separator/>
      </w:r>
    </w:p>
  </w:footnote>
  <w:footnote w:type="continuationSeparator" w:id="0">
    <w:p w:rsidR="001F0657" w:rsidRDefault="001F0657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D27566"/>
    <w:multiLevelType w:val="hybridMultilevel"/>
    <w:tmpl w:val="C25E0282"/>
    <w:lvl w:ilvl="0" w:tplc="0026F11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2460"/>
    <w:rsid w:val="000E2C47"/>
    <w:rsid w:val="001F0657"/>
    <w:rsid w:val="00362AB0"/>
    <w:rsid w:val="003F5DA2"/>
    <w:rsid w:val="00512982"/>
    <w:rsid w:val="00514664"/>
    <w:rsid w:val="00526D47"/>
    <w:rsid w:val="0055255D"/>
    <w:rsid w:val="005C219A"/>
    <w:rsid w:val="005C2460"/>
    <w:rsid w:val="006847E2"/>
    <w:rsid w:val="00730C1A"/>
    <w:rsid w:val="00B411DB"/>
    <w:rsid w:val="00BA3203"/>
    <w:rsid w:val="00C03D7D"/>
    <w:rsid w:val="00C50B27"/>
    <w:rsid w:val="00D62416"/>
    <w:rsid w:val="00DC1BF5"/>
    <w:rsid w:val="00E709EA"/>
    <w:rsid w:val="00E92A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~1\AppData\Local\Temp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23</TotalTime>
  <Pages>1</Pages>
  <Words>322</Words>
  <Characters>1905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2015-04-29T07:44:00Z</cp:lastPrinted>
  <dcterms:created xsi:type="dcterms:W3CDTF">2015-04-29T07:21:00Z</dcterms:created>
  <dcterms:modified xsi:type="dcterms:W3CDTF">2015-04-29T07:46:00Z</dcterms:modified>
</cp:coreProperties>
</file>