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501DE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Valentína</w:t>
            </w:r>
            <w:proofErr w:type="spellEnd"/>
            <w:r>
              <w:rPr>
                <w:sz w:val="22"/>
                <w:szCs w:val="22"/>
              </w:rPr>
              <w:t xml:space="preserve"> Tesařová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501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Příčiny a prevence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na 2. stupni vybrané základní školy ve Zlínském kraji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6137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38E3" w:rsidRPr="00C50B27" w:rsidTr="00C50B27">
        <w:tc>
          <w:tcPr>
            <w:tcW w:w="6791" w:type="dxa"/>
            <w:gridSpan w:val="3"/>
          </w:tcPr>
          <w:p w:rsidR="006838E3" w:rsidRPr="00C50B27" w:rsidRDefault="006838E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6838E3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38E3" w:rsidRPr="00C50B27" w:rsidRDefault="006838E3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38E3" w:rsidRPr="00C50B27" w:rsidRDefault="006838E3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38E3" w:rsidRPr="00C50B27" w:rsidRDefault="006838E3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38E3" w:rsidRPr="00C50B27" w:rsidRDefault="006838E3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38E3" w:rsidRPr="00C50B27" w:rsidRDefault="006838E3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aktuální </w:t>
            </w:r>
            <w:r w:rsidR="00C13464">
              <w:rPr>
                <w:sz w:val="22"/>
                <w:szCs w:val="22"/>
              </w:rPr>
              <w:t>a přínosné.</w:t>
            </w:r>
            <w:r w:rsidR="004E21C4">
              <w:rPr>
                <w:sz w:val="22"/>
                <w:szCs w:val="22"/>
              </w:rPr>
              <w:t xml:space="preserve"> Autorka je jím evidentně zaujata.</w:t>
            </w:r>
          </w:p>
          <w:p w:rsidR="00B411DB" w:rsidRDefault="00EE45B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vhodně uvozuje vybrané téma. Autorka nemusela tolik plýtvat místem.</w:t>
            </w:r>
          </w:p>
          <w:p w:rsidR="00B411DB" w:rsidRDefault="009115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prezentovány přehledně, pečlivě rozebrány a okomentovány.</w:t>
            </w:r>
            <w:r w:rsidR="00061AC9">
              <w:rPr>
                <w:sz w:val="22"/>
                <w:szCs w:val="22"/>
              </w:rPr>
              <w:t xml:space="preserve"> Jen by bylo potřeba sjednotit formální stránku práce, kdy většina kapitol nemá na začátku odstavce žádné „odskočení“, zatímco</w:t>
            </w:r>
            <w:r w:rsidR="00861376">
              <w:rPr>
                <w:sz w:val="22"/>
                <w:szCs w:val="22"/>
              </w:rPr>
              <w:t xml:space="preserve"> v kapitole 4.8 a v Závěru ano.</w:t>
            </w:r>
          </w:p>
          <w:p w:rsidR="00861376" w:rsidRPr="00C50B27" w:rsidRDefault="008613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objevují gramatické chyby.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8613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FC3332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FC3332">
              <w:rPr>
                <w:sz w:val="22"/>
                <w:szCs w:val="22"/>
              </w:rPr>
              <w:t>3.5</w:t>
            </w:r>
            <w:r w:rsidR="000C14A3">
              <w:rPr>
                <w:sz w:val="22"/>
                <w:szCs w:val="22"/>
              </w:rPr>
              <w:t>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7F2" w:rsidRDefault="005A17F2">
      <w:r>
        <w:separator/>
      </w:r>
    </w:p>
  </w:endnote>
  <w:endnote w:type="continuationSeparator" w:id="0">
    <w:p w:rsidR="005A17F2" w:rsidRDefault="005A1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7F2" w:rsidRDefault="005A17F2">
      <w:r>
        <w:separator/>
      </w:r>
    </w:p>
  </w:footnote>
  <w:footnote w:type="continuationSeparator" w:id="0">
    <w:p w:rsidR="005A17F2" w:rsidRDefault="005A17F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61AC9"/>
    <w:rsid w:val="000C14A3"/>
    <w:rsid w:val="0015495D"/>
    <w:rsid w:val="001D1692"/>
    <w:rsid w:val="00263436"/>
    <w:rsid w:val="003264F6"/>
    <w:rsid w:val="00362AB0"/>
    <w:rsid w:val="00387C3E"/>
    <w:rsid w:val="003F5DA2"/>
    <w:rsid w:val="00454BFF"/>
    <w:rsid w:val="004C0099"/>
    <w:rsid w:val="004E21C4"/>
    <w:rsid w:val="00512982"/>
    <w:rsid w:val="00526D47"/>
    <w:rsid w:val="0055255D"/>
    <w:rsid w:val="005A17F2"/>
    <w:rsid w:val="005B4E64"/>
    <w:rsid w:val="005C219A"/>
    <w:rsid w:val="00605CC4"/>
    <w:rsid w:val="00681C49"/>
    <w:rsid w:val="006838E3"/>
    <w:rsid w:val="006847E2"/>
    <w:rsid w:val="00861376"/>
    <w:rsid w:val="008614B3"/>
    <w:rsid w:val="0091154F"/>
    <w:rsid w:val="009B2248"/>
    <w:rsid w:val="00A501DE"/>
    <w:rsid w:val="00A51A14"/>
    <w:rsid w:val="00AB19AC"/>
    <w:rsid w:val="00AF1740"/>
    <w:rsid w:val="00B411DB"/>
    <w:rsid w:val="00BA3203"/>
    <w:rsid w:val="00BA743D"/>
    <w:rsid w:val="00C13464"/>
    <w:rsid w:val="00C50B27"/>
    <w:rsid w:val="00CE0A8B"/>
    <w:rsid w:val="00DA2C19"/>
    <w:rsid w:val="00DC1BF5"/>
    <w:rsid w:val="00DE3A6C"/>
    <w:rsid w:val="00E67C85"/>
    <w:rsid w:val="00E709EA"/>
    <w:rsid w:val="00E954C1"/>
    <w:rsid w:val="00EE45B1"/>
    <w:rsid w:val="00EE564E"/>
    <w:rsid w:val="00F1326B"/>
    <w:rsid w:val="00FC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3</TotalTime>
  <Pages>1</Pages>
  <Words>263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4</cp:revision>
  <cp:lastPrinted>2012-04-25T08:21:00Z</cp:lastPrinted>
  <dcterms:created xsi:type="dcterms:W3CDTF">2015-05-08T08:58:00Z</dcterms:created>
  <dcterms:modified xsi:type="dcterms:W3CDTF">2015-05-20T08:09:00Z</dcterms:modified>
</cp:coreProperties>
</file>