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22B4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Olga Zavadilová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22B4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 života osob pečujících o dítě s duševním onemocněním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F22B4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424D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9D01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424D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D01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 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F166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F166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F166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F22B4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7F3EF9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F22B4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F166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7F3EF9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F22B4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F22B4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16689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7F3EF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F3EF9">
              <w:rPr>
                <w:sz w:val="22"/>
                <w:szCs w:val="22"/>
              </w:rPr>
              <w:t xml:space="preserve"> </w:t>
            </w:r>
            <w:r w:rsidR="00F16689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C424DE" w:rsidRPr="00C50B27" w:rsidRDefault="00C424DE" w:rsidP="00C424D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F22B4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F22B4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F3EF9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975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9D01F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975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912C1E" w:rsidRDefault="00B411DB" w:rsidP="00362AB0">
            <w:pPr>
              <w:rPr>
                <w:b/>
                <w:sz w:val="22"/>
                <w:szCs w:val="22"/>
              </w:rPr>
            </w:pPr>
            <w:r w:rsidRPr="00912C1E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5546E0" w:rsidRDefault="00B411DB" w:rsidP="00362AB0">
            <w:pPr>
              <w:rPr>
                <w:sz w:val="22"/>
                <w:szCs w:val="22"/>
              </w:rPr>
            </w:pPr>
          </w:p>
          <w:p w:rsidR="00F16689" w:rsidRPr="005546E0" w:rsidRDefault="009D745B" w:rsidP="004E6BA3">
            <w:pPr>
              <w:jc w:val="both"/>
              <w:rPr>
                <w:sz w:val="22"/>
                <w:szCs w:val="22"/>
              </w:rPr>
            </w:pPr>
            <w:r w:rsidRPr="005546E0">
              <w:rPr>
                <w:sz w:val="22"/>
                <w:szCs w:val="22"/>
              </w:rPr>
              <w:t>Silné stránky:</w:t>
            </w:r>
          </w:p>
          <w:p w:rsidR="009D745B" w:rsidRPr="005546E0" w:rsidRDefault="00AF0C64" w:rsidP="004E6BA3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inovativní</w:t>
            </w:r>
            <w:r w:rsidR="00F22B4A" w:rsidRPr="005546E0">
              <w:rPr>
                <w:sz w:val="22"/>
                <w:szCs w:val="22"/>
              </w:rPr>
              <w:t xml:space="preserve"> a </w:t>
            </w:r>
            <w:r w:rsidR="009752BE" w:rsidRPr="005546E0">
              <w:rPr>
                <w:sz w:val="22"/>
                <w:szCs w:val="22"/>
              </w:rPr>
              <w:t>aktuální</w:t>
            </w:r>
            <w:r w:rsidR="005546E0">
              <w:rPr>
                <w:sz w:val="22"/>
                <w:szCs w:val="22"/>
              </w:rPr>
              <w:t xml:space="preserve"> téma</w:t>
            </w:r>
          </w:p>
          <w:p w:rsidR="009D01F4" w:rsidRPr="005546E0" w:rsidRDefault="00F16689" w:rsidP="004E6BA3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5546E0">
              <w:rPr>
                <w:sz w:val="22"/>
                <w:szCs w:val="22"/>
              </w:rPr>
              <w:t xml:space="preserve">provázanost </w:t>
            </w:r>
            <w:r w:rsidR="00F22B4A" w:rsidRPr="005546E0">
              <w:rPr>
                <w:sz w:val="22"/>
                <w:szCs w:val="22"/>
              </w:rPr>
              <w:t xml:space="preserve">jednotlivých </w:t>
            </w:r>
            <w:r w:rsidRPr="005546E0">
              <w:rPr>
                <w:sz w:val="22"/>
                <w:szCs w:val="22"/>
              </w:rPr>
              <w:t xml:space="preserve">kapitol, </w:t>
            </w:r>
            <w:r w:rsidR="009752BE" w:rsidRPr="005546E0">
              <w:rPr>
                <w:sz w:val="22"/>
                <w:szCs w:val="22"/>
              </w:rPr>
              <w:t>přehledné zpracování</w:t>
            </w:r>
            <w:r w:rsidR="009D01F4" w:rsidRPr="005546E0">
              <w:rPr>
                <w:sz w:val="22"/>
                <w:szCs w:val="22"/>
              </w:rPr>
              <w:t xml:space="preserve"> </w:t>
            </w:r>
          </w:p>
          <w:p w:rsidR="00F16689" w:rsidRPr="005546E0" w:rsidRDefault="00F22B4A" w:rsidP="004E6BA3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5546E0">
              <w:rPr>
                <w:sz w:val="22"/>
                <w:szCs w:val="22"/>
              </w:rPr>
              <w:t>využití relevantních pramenů</w:t>
            </w:r>
          </w:p>
          <w:p w:rsidR="00F16689" w:rsidRPr="005546E0" w:rsidRDefault="00F22B4A" w:rsidP="004E6BA3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5546E0">
              <w:rPr>
                <w:sz w:val="22"/>
                <w:szCs w:val="22"/>
              </w:rPr>
              <w:t>zvolena vhodná</w:t>
            </w:r>
            <w:r w:rsidR="00607EA2" w:rsidRPr="005546E0">
              <w:rPr>
                <w:sz w:val="22"/>
                <w:szCs w:val="22"/>
              </w:rPr>
              <w:t xml:space="preserve"> </w:t>
            </w:r>
            <w:r w:rsidR="00F16689" w:rsidRPr="005546E0">
              <w:rPr>
                <w:sz w:val="22"/>
                <w:szCs w:val="22"/>
              </w:rPr>
              <w:t>metodika</w:t>
            </w:r>
            <w:r w:rsidRPr="005546E0">
              <w:rPr>
                <w:sz w:val="22"/>
                <w:szCs w:val="22"/>
              </w:rPr>
              <w:t xml:space="preserve"> </w:t>
            </w:r>
            <w:r w:rsidR="009752BE" w:rsidRPr="005546E0">
              <w:rPr>
                <w:sz w:val="22"/>
                <w:szCs w:val="22"/>
              </w:rPr>
              <w:t xml:space="preserve">pro účely </w:t>
            </w:r>
            <w:r w:rsidRPr="005546E0">
              <w:rPr>
                <w:sz w:val="22"/>
                <w:szCs w:val="22"/>
              </w:rPr>
              <w:t>dané</w:t>
            </w:r>
            <w:r w:rsidR="009752BE" w:rsidRPr="005546E0">
              <w:rPr>
                <w:sz w:val="22"/>
                <w:szCs w:val="22"/>
              </w:rPr>
              <w:t xml:space="preserve"> práce</w:t>
            </w:r>
          </w:p>
          <w:p w:rsidR="00F22B4A" w:rsidRDefault="00931E27" w:rsidP="004E6BA3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text doplňuje </w:t>
            </w:r>
            <w:r w:rsidR="00F22B4A" w:rsidRPr="005546E0">
              <w:rPr>
                <w:sz w:val="22"/>
                <w:szCs w:val="22"/>
              </w:rPr>
              <w:t>přílohová část</w:t>
            </w:r>
          </w:p>
          <w:p w:rsidR="005546E0" w:rsidRPr="005546E0" w:rsidRDefault="005546E0" w:rsidP="004E6BA3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 w:rsidRPr="005546E0">
              <w:rPr>
                <w:rFonts w:eastAsia="Calibri"/>
                <w:sz w:val="22"/>
                <w:szCs w:val="22"/>
              </w:rPr>
              <w:t xml:space="preserve">zájem autorky o </w:t>
            </w:r>
            <w:r>
              <w:rPr>
                <w:rFonts w:eastAsia="Calibri"/>
                <w:sz w:val="22"/>
                <w:szCs w:val="22"/>
              </w:rPr>
              <w:t>vybrané téma</w:t>
            </w:r>
          </w:p>
          <w:p w:rsidR="00607EA2" w:rsidRPr="005546E0" w:rsidRDefault="00607EA2" w:rsidP="004E6BA3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 w:rsidRPr="005546E0">
              <w:rPr>
                <w:rFonts w:eastAsia="Calibri"/>
                <w:sz w:val="22"/>
                <w:szCs w:val="22"/>
              </w:rPr>
              <w:t xml:space="preserve">zdařilý </w:t>
            </w:r>
            <w:r w:rsidR="00F22B4A" w:rsidRPr="005546E0">
              <w:rPr>
                <w:rFonts w:eastAsia="Calibri"/>
                <w:sz w:val="22"/>
                <w:szCs w:val="22"/>
              </w:rPr>
              <w:t xml:space="preserve">a inspirativní </w:t>
            </w:r>
            <w:r w:rsidRPr="005546E0">
              <w:rPr>
                <w:rFonts w:eastAsia="Calibri"/>
                <w:sz w:val="22"/>
                <w:szCs w:val="22"/>
              </w:rPr>
              <w:t>příspěvek k analyzované problematice</w:t>
            </w:r>
          </w:p>
          <w:p w:rsidR="00F16689" w:rsidRPr="005546E0" w:rsidRDefault="00F16689" w:rsidP="004E6BA3">
            <w:pPr>
              <w:jc w:val="both"/>
              <w:rPr>
                <w:sz w:val="22"/>
                <w:szCs w:val="22"/>
              </w:rPr>
            </w:pPr>
          </w:p>
          <w:p w:rsidR="00B411DB" w:rsidRPr="005546E0" w:rsidRDefault="00F22B4A" w:rsidP="004E6BA3">
            <w:pPr>
              <w:jc w:val="both"/>
              <w:rPr>
                <w:sz w:val="22"/>
                <w:szCs w:val="22"/>
              </w:rPr>
            </w:pPr>
            <w:r w:rsidRPr="005546E0">
              <w:rPr>
                <w:sz w:val="22"/>
                <w:szCs w:val="22"/>
              </w:rPr>
              <w:t xml:space="preserve">Studentce se podařilo zpracovat přínosnou práci, jejíž závěry jsou využitelné jako inspirační prvek pro rozvoj zkoumané oblasti. </w:t>
            </w:r>
            <w:r w:rsidR="009D745B" w:rsidRPr="005546E0">
              <w:rPr>
                <w:sz w:val="22"/>
                <w:szCs w:val="22"/>
              </w:rPr>
              <w:t xml:space="preserve">Bakalářskou práci </w:t>
            </w:r>
            <w:r w:rsidR="009D745B" w:rsidRPr="005546E0">
              <w:rPr>
                <w:b/>
                <w:sz w:val="22"/>
                <w:szCs w:val="22"/>
              </w:rPr>
              <w:t>doporučuji k</w:t>
            </w:r>
            <w:r w:rsidR="00F16689" w:rsidRPr="005546E0">
              <w:rPr>
                <w:b/>
                <w:sz w:val="22"/>
                <w:szCs w:val="22"/>
              </w:rPr>
              <w:t> </w:t>
            </w:r>
            <w:r w:rsidR="009D745B" w:rsidRPr="005546E0">
              <w:rPr>
                <w:b/>
                <w:sz w:val="22"/>
                <w:szCs w:val="22"/>
              </w:rPr>
              <w:t>obhajobě</w:t>
            </w:r>
            <w:r w:rsidR="00F16689" w:rsidRPr="005546E0">
              <w:rPr>
                <w:b/>
                <w:sz w:val="22"/>
                <w:szCs w:val="22"/>
              </w:rPr>
              <w:t xml:space="preserve"> </w:t>
            </w:r>
            <w:r w:rsidRPr="005546E0">
              <w:rPr>
                <w:b/>
                <w:sz w:val="22"/>
                <w:szCs w:val="22"/>
              </w:rPr>
              <w:t>s návrhem klasifikace</w:t>
            </w:r>
            <w:r w:rsidR="00F16689" w:rsidRPr="005546E0">
              <w:rPr>
                <w:b/>
                <w:sz w:val="22"/>
                <w:szCs w:val="22"/>
              </w:rPr>
              <w:t xml:space="preserve"> stupněm A</w:t>
            </w:r>
            <w:r w:rsidR="009752BE" w:rsidRPr="005546E0">
              <w:rPr>
                <w:sz w:val="22"/>
                <w:szCs w:val="22"/>
              </w:rPr>
              <w:t>.</w:t>
            </w:r>
          </w:p>
          <w:p w:rsidR="00B411DB" w:rsidRPr="00912C1E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F22B4A" w:rsidRPr="004E6BA3" w:rsidRDefault="009D745B" w:rsidP="004E6BA3">
            <w:pPr>
              <w:rPr>
                <w:b/>
                <w:sz w:val="22"/>
                <w:szCs w:val="22"/>
              </w:rPr>
            </w:pPr>
            <w:r w:rsidRPr="009752BE"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F166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752B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07EA2">
              <w:rPr>
                <w:sz w:val="22"/>
                <w:szCs w:val="22"/>
              </w:rPr>
              <w:t xml:space="preserve"> 13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4E6BA3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AF0C64">
              <w:rPr>
                <w:sz w:val="22"/>
                <w:szCs w:val="22"/>
              </w:rPr>
              <w:t xml:space="preserve"> </w:t>
            </w:r>
            <w:proofErr w:type="spellStart"/>
            <w:r w:rsidR="004E6BA3">
              <w:rPr>
                <w:sz w:val="22"/>
                <w:szCs w:val="22"/>
              </w:rPr>
              <w:t>Šalenová</w:t>
            </w:r>
            <w:proofErr w:type="spellEnd"/>
            <w:r w:rsidR="004E6BA3">
              <w:rPr>
                <w:sz w:val="22"/>
                <w:szCs w:val="22"/>
              </w:rPr>
              <w:t xml:space="preserve"> v. r.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607EA2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E6C" w:rsidRDefault="00893E6C">
      <w:r>
        <w:separator/>
      </w:r>
    </w:p>
  </w:endnote>
  <w:endnote w:type="continuationSeparator" w:id="0">
    <w:p w:rsidR="00893E6C" w:rsidRDefault="00893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E6C" w:rsidRDefault="00893E6C">
      <w:r>
        <w:separator/>
      </w:r>
    </w:p>
  </w:footnote>
  <w:footnote w:type="continuationSeparator" w:id="0">
    <w:p w:rsidR="00893E6C" w:rsidRDefault="00893E6C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8020B"/>
    <w:multiLevelType w:val="hybridMultilevel"/>
    <w:tmpl w:val="64D47FD4"/>
    <w:lvl w:ilvl="0" w:tplc="3C8C26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15D44B2"/>
    <w:multiLevelType w:val="hybridMultilevel"/>
    <w:tmpl w:val="6B426578"/>
    <w:lvl w:ilvl="0" w:tplc="38D013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607AE"/>
    <w:rsid w:val="000C3747"/>
    <w:rsid w:val="000E2C47"/>
    <w:rsid w:val="00265EEE"/>
    <w:rsid w:val="00362AB0"/>
    <w:rsid w:val="003F5DA2"/>
    <w:rsid w:val="004E6BA3"/>
    <w:rsid w:val="00512982"/>
    <w:rsid w:val="00514664"/>
    <w:rsid w:val="00526D47"/>
    <w:rsid w:val="0055255D"/>
    <w:rsid w:val="005546E0"/>
    <w:rsid w:val="005C219A"/>
    <w:rsid w:val="00607EA2"/>
    <w:rsid w:val="00640A99"/>
    <w:rsid w:val="006847E2"/>
    <w:rsid w:val="00730C1A"/>
    <w:rsid w:val="007A683B"/>
    <w:rsid w:val="007F3EF9"/>
    <w:rsid w:val="00893E6C"/>
    <w:rsid w:val="00912C1E"/>
    <w:rsid w:val="00931E27"/>
    <w:rsid w:val="009752BE"/>
    <w:rsid w:val="009D01F4"/>
    <w:rsid w:val="009D745B"/>
    <w:rsid w:val="00AF0C64"/>
    <w:rsid w:val="00B411DB"/>
    <w:rsid w:val="00B471F4"/>
    <w:rsid w:val="00B9315E"/>
    <w:rsid w:val="00BA3203"/>
    <w:rsid w:val="00C03D7D"/>
    <w:rsid w:val="00C424DE"/>
    <w:rsid w:val="00C50B27"/>
    <w:rsid w:val="00C64192"/>
    <w:rsid w:val="00D607AE"/>
    <w:rsid w:val="00D62416"/>
    <w:rsid w:val="00DC1BF5"/>
    <w:rsid w:val="00E709EA"/>
    <w:rsid w:val="00F16689"/>
    <w:rsid w:val="00F22B4A"/>
    <w:rsid w:val="00F732B7"/>
    <w:rsid w:val="00F75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65EE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265EEE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265EEE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3</TotalTime>
  <Pages>1</Pages>
  <Words>248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3</cp:revision>
  <cp:lastPrinted>2015-05-15T10:15:00Z</cp:lastPrinted>
  <dcterms:created xsi:type="dcterms:W3CDTF">2015-05-15T00:51:00Z</dcterms:created>
  <dcterms:modified xsi:type="dcterms:W3CDTF">2015-05-15T10:16:00Z</dcterms:modified>
</cp:coreProperties>
</file>