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FA17E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Michaela Kuncová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FA17E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Profesionalizace studentek učitelství pro mateřské školy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FA17E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PhDr. Hana </w:t>
            </w:r>
            <w:proofErr w:type="spellStart"/>
            <w:r>
              <w:rPr>
                <w:sz w:val="22"/>
                <w:szCs w:val="22"/>
              </w:rPr>
              <w:t>Včelařová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FA17E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FA17E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DB5DAD">
            <w:pPr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2960CD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Default="00857333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Silné stránky práce:</w:t>
            </w:r>
          </w:p>
          <w:p w:rsidR="00634471" w:rsidRDefault="00634471" w:rsidP="0063447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634471">
              <w:rPr>
                <w:sz w:val="22"/>
                <w:szCs w:val="22"/>
              </w:rPr>
              <w:t>Diplomová práce s jasným vztahem k </w:t>
            </w:r>
            <w:r w:rsidR="00014D80">
              <w:rPr>
                <w:sz w:val="22"/>
                <w:szCs w:val="22"/>
              </w:rPr>
              <w:t>oboru</w:t>
            </w:r>
          </w:p>
          <w:p w:rsidR="00014D80" w:rsidRDefault="00014D80" w:rsidP="0063447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Kvalitní zpracování teoretické části, návaznost i struktura jednotlivýc</w:t>
            </w:r>
            <w:r w:rsidR="00011942">
              <w:rPr>
                <w:sz w:val="22"/>
                <w:szCs w:val="22"/>
              </w:rPr>
              <w:t xml:space="preserve">h kapitol je dobře promyšlená, v </w:t>
            </w:r>
            <w:r>
              <w:rPr>
                <w:sz w:val="22"/>
                <w:szCs w:val="22"/>
              </w:rPr>
              <w:t xml:space="preserve">textu </w:t>
            </w:r>
            <w:r w:rsidR="00011942">
              <w:rPr>
                <w:sz w:val="22"/>
                <w:szCs w:val="22"/>
              </w:rPr>
              <w:t>je vyrovnané zastoupení přejatých pasáží i autentických komentářů</w:t>
            </w:r>
            <w:r>
              <w:rPr>
                <w:sz w:val="22"/>
                <w:szCs w:val="22"/>
              </w:rPr>
              <w:t xml:space="preserve"> autorky</w:t>
            </w:r>
          </w:p>
          <w:p w:rsidR="00011942" w:rsidRDefault="00011942" w:rsidP="0063447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Precizně popsaná metodologie kvalitativního výzkumu a precizní realizace výzkumu</w:t>
            </w:r>
          </w:p>
          <w:p w:rsidR="00014D80" w:rsidRPr="00634471" w:rsidRDefault="002960CD" w:rsidP="00634471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011942">
              <w:rPr>
                <w:sz w:val="22"/>
                <w:szCs w:val="22"/>
              </w:rPr>
              <w:t xml:space="preserve">tázky rozhovoru se studentkami FHS jsou nevšední, totéž lze konstatovat o </w:t>
            </w:r>
            <w:r>
              <w:rPr>
                <w:sz w:val="22"/>
                <w:szCs w:val="22"/>
              </w:rPr>
              <w:t>výsledcích</w:t>
            </w:r>
            <w:r w:rsidR="00011942">
              <w:rPr>
                <w:sz w:val="22"/>
                <w:szCs w:val="22"/>
              </w:rPr>
              <w:t xml:space="preserve"> výzkumu</w:t>
            </w:r>
          </w:p>
          <w:p w:rsidR="00857333" w:rsidRDefault="00857333" w:rsidP="00362AB0">
            <w:pPr>
              <w:rPr>
                <w:b/>
                <w:sz w:val="22"/>
                <w:szCs w:val="22"/>
              </w:rPr>
            </w:pPr>
          </w:p>
          <w:p w:rsidR="00857333" w:rsidRDefault="00857333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 stránky práce:</w:t>
            </w:r>
          </w:p>
          <w:p w:rsidR="002960CD" w:rsidRPr="002960CD" w:rsidRDefault="002960CD" w:rsidP="002960CD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2960CD">
              <w:rPr>
                <w:sz w:val="22"/>
                <w:szCs w:val="22"/>
              </w:rPr>
              <w:t>Drobné nedostatky formálního druhu, např. s 52</w:t>
            </w:r>
          </w:p>
          <w:p w:rsidR="002960CD" w:rsidRPr="002960CD" w:rsidRDefault="002960CD" w:rsidP="002960CD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2960CD">
              <w:rPr>
                <w:sz w:val="22"/>
                <w:szCs w:val="22"/>
              </w:rPr>
              <w:t>Chybějící diskuse</w:t>
            </w: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C5707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Vyplývají z Vašeho výzkumu nějaká doporučení pro praxi?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2960C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B5DAD">
              <w:rPr>
                <w:sz w:val="22"/>
                <w:szCs w:val="22"/>
              </w:rPr>
              <w:t xml:space="preserve"> </w:t>
            </w:r>
            <w:proofErr w:type="gramStart"/>
            <w:r w:rsidR="00DB5DAD">
              <w:rPr>
                <w:sz w:val="22"/>
                <w:szCs w:val="22"/>
              </w:rPr>
              <w:t>5.5.2017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DB5DAD">
              <w:rPr>
                <w:sz w:val="22"/>
                <w:szCs w:val="22"/>
              </w:rPr>
              <w:t xml:space="preserve"> PhDr. Hana Včelařová</w:t>
            </w:r>
          </w:p>
        </w:tc>
      </w:tr>
    </w:tbl>
    <w:p w:rsidR="006847E2" w:rsidRDefault="006847E2"/>
    <w:sectPr w:rsidR="006847E2" w:rsidSect="00F325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1C0" w:rsidRDefault="000931C0">
      <w:r>
        <w:separator/>
      </w:r>
    </w:p>
  </w:endnote>
  <w:endnote w:type="continuationSeparator" w:id="0">
    <w:p w:rsidR="000931C0" w:rsidRDefault="000931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1C0" w:rsidRDefault="000931C0">
      <w:r>
        <w:separator/>
      </w:r>
    </w:p>
  </w:footnote>
  <w:footnote w:type="continuationSeparator" w:id="0">
    <w:p w:rsidR="000931C0" w:rsidRDefault="000931C0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1663"/>
    <w:multiLevelType w:val="hybridMultilevel"/>
    <w:tmpl w:val="73423B62"/>
    <w:lvl w:ilvl="0" w:tplc="EB3603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A034B"/>
    <w:rsid w:val="00011942"/>
    <w:rsid w:val="00014D80"/>
    <w:rsid w:val="000931C0"/>
    <w:rsid w:val="002960CD"/>
    <w:rsid w:val="00362AB0"/>
    <w:rsid w:val="003F5DA2"/>
    <w:rsid w:val="004D4A68"/>
    <w:rsid w:val="00512982"/>
    <w:rsid w:val="00526D47"/>
    <w:rsid w:val="0055255D"/>
    <w:rsid w:val="005C219A"/>
    <w:rsid w:val="00634471"/>
    <w:rsid w:val="006847E2"/>
    <w:rsid w:val="007A7634"/>
    <w:rsid w:val="00823CA8"/>
    <w:rsid w:val="00857333"/>
    <w:rsid w:val="008614B3"/>
    <w:rsid w:val="008B41CF"/>
    <w:rsid w:val="009B2248"/>
    <w:rsid w:val="009C0C87"/>
    <w:rsid w:val="009E5FAC"/>
    <w:rsid w:val="00A72381"/>
    <w:rsid w:val="00AA034B"/>
    <w:rsid w:val="00AF1740"/>
    <w:rsid w:val="00B411DB"/>
    <w:rsid w:val="00BA3203"/>
    <w:rsid w:val="00C50B27"/>
    <w:rsid w:val="00C5707C"/>
    <w:rsid w:val="00CE0A8B"/>
    <w:rsid w:val="00DA5AD9"/>
    <w:rsid w:val="00DB5DAD"/>
    <w:rsid w:val="00DC1BF5"/>
    <w:rsid w:val="00E67C85"/>
    <w:rsid w:val="00E709EA"/>
    <w:rsid w:val="00F1326B"/>
    <w:rsid w:val="00F325B5"/>
    <w:rsid w:val="00FA17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6344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univerzita%20I\POSUDEK%20OPONENTA%20DIPLOMOV&#258;&#8240;%20PR&#258;&#129;CE_2017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DIPLOMOVĂ‰ PRĂCE_2017</Template>
  <TotalTime>4</TotalTime>
  <Pages>1</Pages>
  <Words>267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vcelarova</dc:creator>
  <cp:lastModifiedBy>vcelarova</cp:lastModifiedBy>
  <cp:revision>2</cp:revision>
  <cp:lastPrinted>2012-04-25T08:21:00Z</cp:lastPrinted>
  <dcterms:created xsi:type="dcterms:W3CDTF">2017-05-06T23:25:00Z</dcterms:created>
  <dcterms:modified xsi:type="dcterms:W3CDTF">2017-05-06T23:25:00Z</dcterms:modified>
</cp:coreProperties>
</file>