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2210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Jolana </w:t>
            </w:r>
            <w:proofErr w:type="spellStart"/>
            <w:r>
              <w:rPr>
                <w:sz w:val="22"/>
                <w:szCs w:val="22"/>
              </w:rPr>
              <w:t>Svadbíková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E2210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Názor rodičů na využívání digitálních technologií ve výchově dítěte ve věku do šesti let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E4478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Karla Hrbáčková,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4478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4478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E2210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E2210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E2210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E2210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E2210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E2210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E2210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E2210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26385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E2210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E22106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E2210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EE2E36" w:rsidRDefault="00EE2E36" w:rsidP="00362AB0">
            <w:pPr>
              <w:rPr>
                <w:sz w:val="22"/>
                <w:szCs w:val="22"/>
              </w:rPr>
            </w:pPr>
          </w:p>
          <w:p w:rsidR="00E44782" w:rsidRDefault="00E44782" w:rsidP="00B67FA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Předložená práce se zaměřuje na problematiku </w:t>
            </w:r>
            <w:r w:rsidR="00DB0308">
              <w:rPr>
                <w:sz w:val="22"/>
                <w:szCs w:val="22"/>
              </w:rPr>
              <w:t xml:space="preserve">digitálních technologií při výchově dětí do šesti let. Výzkum je orientovaný na zjištění názorů rodičů dětí na využívání digitálních technologií ve výchově. Zvolené téma je aktuální a významné, zejména svým přesahem do sociální pedagogiky. </w:t>
            </w:r>
          </w:p>
          <w:p w:rsidR="00DB0308" w:rsidRDefault="00DB0308" w:rsidP="00B67FA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Celkově oceňuji obsah i</w:t>
            </w:r>
            <w:r w:rsidR="000231F7">
              <w:rPr>
                <w:sz w:val="22"/>
                <w:szCs w:val="22"/>
              </w:rPr>
              <w:t xml:space="preserve"> zaměření teoretické části práce</w:t>
            </w:r>
            <w:r>
              <w:rPr>
                <w:sz w:val="22"/>
                <w:szCs w:val="22"/>
              </w:rPr>
              <w:t xml:space="preserve">. Je zřejmé, že autorka přistoupila ke zpracování problematiky pečlivě. </w:t>
            </w:r>
            <w:r w:rsidR="0048241A">
              <w:rPr>
                <w:sz w:val="22"/>
                <w:szCs w:val="22"/>
              </w:rPr>
              <w:t>Práce je odborně, ale</w:t>
            </w:r>
            <w:r w:rsidR="000231F7">
              <w:rPr>
                <w:sz w:val="22"/>
                <w:szCs w:val="22"/>
              </w:rPr>
              <w:t xml:space="preserve"> zároveň</w:t>
            </w:r>
            <w:r w:rsidR="0048241A">
              <w:rPr>
                <w:sz w:val="22"/>
                <w:szCs w:val="22"/>
              </w:rPr>
              <w:t xml:space="preserve"> </w:t>
            </w:r>
            <w:r w:rsidR="000231F7">
              <w:rPr>
                <w:sz w:val="22"/>
                <w:szCs w:val="22"/>
              </w:rPr>
              <w:t xml:space="preserve">srozumitelně formulovaná, myšlenky na sebe navazují </w:t>
            </w:r>
            <w:r w:rsidR="0048241A">
              <w:rPr>
                <w:sz w:val="22"/>
                <w:szCs w:val="22"/>
              </w:rPr>
              <w:br/>
            </w:r>
            <w:r w:rsidR="000231F7">
              <w:rPr>
                <w:sz w:val="22"/>
                <w:szCs w:val="22"/>
              </w:rPr>
              <w:t xml:space="preserve">a je patrné, že text má promyšlenou strukturu. Teoretické informace jsou vždy spojeny s tématem práce, nejsou do textu vloženy izolovaně. Oceňuji, že teoretická část práce je doplněna závěry různých výzkumů. </w:t>
            </w:r>
          </w:p>
          <w:p w:rsidR="000231F7" w:rsidRDefault="000231F7" w:rsidP="00B67FA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Praktická část práce je promyšlená, záměr práce je náročný, srozumitelný a aktuální. Výsledky výzkumu jsou pečli</w:t>
            </w:r>
            <w:r w:rsidR="0048241A">
              <w:rPr>
                <w:sz w:val="22"/>
                <w:szCs w:val="22"/>
              </w:rPr>
              <w:t xml:space="preserve">vě popsány a interpretovány, </w:t>
            </w:r>
            <w:bookmarkStart w:id="0" w:name="_GoBack"/>
            <w:bookmarkEnd w:id="0"/>
            <w:r w:rsidR="00263854">
              <w:rPr>
                <w:sz w:val="22"/>
                <w:szCs w:val="22"/>
              </w:rPr>
              <w:t xml:space="preserve">mohly být ještě rozděleny podle věku dětí. </w:t>
            </w:r>
            <w:r>
              <w:rPr>
                <w:sz w:val="22"/>
                <w:szCs w:val="22"/>
              </w:rPr>
              <w:t xml:space="preserve">Přestože se doporučení pro praxi opírají spíše o teoretická východiska než závěry výzkumu, přináší práce řadu zajímavých zjištění. </w:t>
            </w:r>
          </w:p>
          <w:p w:rsidR="000231F7" w:rsidRDefault="000231F7" w:rsidP="00B67FA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Je patrné, že studentka se v problematice orientuje. Jedná se o kvalitně zpracovanou práci, ve které autorka prokazuje, že dokáže zpracovat zvolené téma nejen po teoretické stránce, ale také empiricky.  </w:t>
            </w:r>
          </w:p>
          <w:p w:rsidR="00F1326B" w:rsidRDefault="000231F7" w:rsidP="000231F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Práci hodnotím jako </w:t>
            </w:r>
            <w:r w:rsidRPr="000231F7">
              <w:rPr>
                <w:b/>
                <w:sz w:val="22"/>
                <w:szCs w:val="22"/>
              </w:rPr>
              <w:t>výbornou</w:t>
            </w:r>
            <w:r>
              <w:rPr>
                <w:sz w:val="22"/>
                <w:szCs w:val="22"/>
              </w:rPr>
              <w:t xml:space="preserve"> a </w:t>
            </w:r>
            <w:r w:rsidRPr="000231F7">
              <w:rPr>
                <w:b/>
                <w:sz w:val="22"/>
                <w:szCs w:val="22"/>
              </w:rPr>
              <w:t>doporučuji k obhajobě.</w:t>
            </w:r>
            <w:r>
              <w:rPr>
                <w:sz w:val="22"/>
                <w:szCs w:val="22"/>
              </w:rPr>
              <w:t xml:space="preserve"> </w:t>
            </w:r>
          </w:p>
          <w:p w:rsidR="001A3DD3" w:rsidRPr="00C50B27" w:rsidRDefault="001A3DD3" w:rsidP="000231F7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1A3DD3" w:rsidRPr="00EE2E36" w:rsidRDefault="001A3DD3" w:rsidP="00362AB0">
            <w:pPr>
              <w:rPr>
                <w:b/>
                <w:sz w:val="22"/>
                <w:szCs w:val="22"/>
              </w:rPr>
            </w:pPr>
          </w:p>
          <w:p w:rsidR="00B411DB" w:rsidRDefault="00263854" w:rsidP="00E44782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Objasněte, na základě jakých zdrojů jsou formulována doporučení v kapitole 7?</w:t>
            </w:r>
            <w:r w:rsidR="00E44782">
              <w:rPr>
                <w:sz w:val="22"/>
                <w:szCs w:val="22"/>
              </w:rPr>
              <w:t xml:space="preserve"> </w:t>
            </w:r>
          </w:p>
          <w:p w:rsidR="00B411DB" w:rsidRDefault="00263854" w:rsidP="00263854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Uveďte, jak byly ověřovány předpoklady pro použití zvolených testů (k ověřování hypotéz).</w:t>
            </w:r>
          </w:p>
          <w:p w:rsidR="001A3DD3" w:rsidRPr="00C50B27" w:rsidRDefault="001A3DD3" w:rsidP="001A3DD3">
            <w:pPr>
              <w:ind w:left="720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26385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EE2E36">
              <w:rPr>
                <w:sz w:val="22"/>
                <w:szCs w:val="22"/>
              </w:rPr>
              <w:t xml:space="preserve"> 10. 5. 2021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EE2E36">
              <w:rPr>
                <w:sz w:val="22"/>
                <w:szCs w:val="22"/>
              </w:rPr>
              <w:t xml:space="preserve"> Karla Hrbáčková, v. r. 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7FD7" w:rsidRDefault="00287FD7">
      <w:r>
        <w:separator/>
      </w:r>
    </w:p>
  </w:endnote>
  <w:endnote w:type="continuationSeparator" w:id="0">
    <w:p w:rsidR="00287FD7" w:rsidRDefault="002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7FD7" w:rsidRDefault="00287FD7">
      <w:r>
        <w:separator/>
      </w:r>
    </w:p>
  </w:footnote>
  <w:footnote w:type="continuationSeparator" w:id="0">
    <w:p w:rsidR="00287FD7" w:rsidRDefault="00287FD7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82263"/>
    <w:multiLevelType w:val="hybridMultilevel"/>
    <w:tmpl w:val="BC8023AE"/>
    <w:lvl w:ilvl="0" w:tplc="00B6B3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EB1932"/>
    <w:multiLevelType w:val="hybridMultilevel"/>
    <w:tmpl w:val="B760731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CD6DE9"/>
    <w:multiLevelType w:val="hybridMultilevel"/>
    <w:tmpl w:val="C7C0C02A"/>
    <w:lvl w:ilvl="0" w:tplc="FCB8BCD0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782"/>
    <w:rsid w:val="000231F7"/>
    <w:rsid w:val="00154F27"/>
    <w:rsid w:val="00172AC3"/>
    <w:rsid w:val="001A3DD3"/>
    <w:rsid w:val="0022524B"/>
    <w:rsid w:val="00263854"/>
    <w:rsid w:val="00287FD7"/>
    <w:rsid w:val="00362AB0"/>
    <w:rsid w:val="003F5DA2"/>
    <w:rsid w:val="00440E92"/>
    <w:rsid w:val="0048241A"/>
    <w:rsid w:val="00512982"/>
    <w:rsid w:val="00526D47"/>
    <w:rsid w:val="0055255D"/>
    <w:rsid w:val="005C219A"/>
    <w:rsid w:val="005F7C12"/>
    <w:rsid w:val="006847E2"/>
    <w:rsid w:val="007553A2"/>
    <w:rsid w:val="0080486B"/>
    <w:rsid w:val="008614B3"/>
    <w:rsid w:val="008A3CB7"/>
    <w:rsid w:val="009140C6"/>
    <w:rsid w:val="00942EFD"/>
    <w:rsid w:val="009A27D5"/>
    <w:rsid w:val="00B411DB"/>
    <w:rsid w:val="00B67FA3"/>
    <w:rsid w:val="00BA3203"/>
    <w:rsid w:val="00C152AB"/>
    <w:rsid w:val="00C50B27"/>
    <w:rsid w:val="00CA7D64"/>
    <w:rsid w:val="00D05C79"/>
    <w:rsid w:val="00D1271C"/>
    <w:rsid w:val="00DB0308"/>
    <w:rsid w:val="00DC1BF5"/>
    <w:rsid w:val="00E22106"/>
    <w:rsid w:val="00E44782"/>
    <w:rsid w:val="00E512CC"/>
    <w:rsid w:val="00E709EA"/>
    <w:rsid w:val="00ED2FBE"/>
    <w:rsid w:val="00EE2E36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D5E119"/>
  <w15:chartTrackingRefBased/>
  <w15:docId w15:val="{B884394E-D800-4624-8C69-E56F3BDAD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&#225;ja\Downloads\POSUDEK%20OPONENTA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79</TotalTime>
  <Pages>1</Pages>
  <Words>399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Kája</dc:creator>
  <cp:keywords/>
  <cp:lastModifiedBy>Karla Hrbáčková</cp:lastModifiedBy>
  <cp:revision>11</cp:revision>
  <cp:lastPrinted>2012-04-25T08:21:00Z</cp:lastPrinted>
  <dcterms:created xsi:type="dcterms:W3CDTF">2021-05-11T07:01:00Z</dcterms:created>
  <dcterms:modified xsi:type="dcterms:W3CDTF">2021-05-12T08:58:00Z</dcterms:modified>
</cp:coreProperties>
</file>