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14:paraId="7FCCB4AC" w14:textId="77777777" w:rsidTr="00C50B27">
        <w:tc>
          <w:tcPr>
            <w:tcW w:w="9828" w:type="dxa"/>
            <w:gridSpan w:val="9"/>
          </w:tcPr>
          <w:p w14:paraId="3E19D352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VEDOUCÍHO </w:t>
            </w:r>
            <w:r w:rsidR="00E709EA" w:rsidRPr="00C50B27">
              <w:rPr>
                <w:b/>
                <w:sz w:val="22"/>
                <w:szCs w:val="22"/>
              </w:rPr>
              <w:t>DIPLOMOVÉ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14:paraId="1BD90D48" w14:textId="77777777" w:rsidTr="00C50B27">
        <w:tc>
          <w:tcPr>
            <w:tcW w:w="2808" w:type="dxa"/>
          </w:tcPr>
          <w:p w14:paraId="6B3C1A0D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14:paraId="7BC05064" w14:textId="77777777" w:rsidR="006847E2" w:rsidRPr="00C50B27" w:rsidRDefault="0090245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Bc. Eva </w:t>
            </w:r>
            <w:proofErr w:type="spellStart"/>
            <w:r>
              <w:rPr>
                <w:sz w:val="22"/>
                <w:szCs w:val="22"/>
              </w:rPr>
              <w:t>Sonntagová</w:t>
            </w:r>
            <w:proofErr w:type="spellEnd"/>
          </w:p>
        </w:tc>
      </w:tr>
      <w:tr w:rsidR="006847E2" w:rsidRPr="00C50B27" w14:paraId="368E462D" w14:textId="77777777" w:rsidTr="00C50B27">
        <w:tc>
          <w:tcPr>
            <w:tcW w:w="2808" w:type="dxa"/>
          </w:tcPr>
          <w:p w14:paraId="70DF4DDB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14:paraId="41BACE6F" w14:textId="77777777" w:rsidR="006847E2" w:rsidRPr="00C50B27" w:rsidRDefault="00902454" w:rsidP="00902454">
            <w:pPr>
              <w:rPr>
                <w:sz w:val="22"/>
                <w:szCs w:val="22"/>
              </w:rPr>
            </w:pPr>
            <w:r w:rsidRPr="00902454">
              <w:rPr>
                <w:sz w:val="22"/>
                <w:szCs w:val="22"/>
              </w:rPr>
              <w:t>Sociální pracovník v procesu transformace</w:t>
            </w:r>
            <w:r>
              <w:rPr>
                <w:sz w:val="22"/>
                <w:szCs w:val="22"/>
              </w:rPr>
              <w:t xml:space="preserve"> </w:t>
            </w:r>
            <w:r w:rsidRPr="00902454">
              <w:rPr>
                <w:sz w:val="22"/>
                <w:szCs w:val="22"/>
              </w:rPr>
              <w:t>domova pro osoby se zdravotním postižením</w:t>
            </w:r>
          </w:p>
        </w:tc>
      </w:tr>
      <w:tr w:rsidR="006847E2" w:rsidRPr="00C50B27" w14:paraId="381185FB" w14:textId="77777777" w:rsidTr="00C50B27">
        <w:tc>
          <w:tcPr>
            <w:tcW w:w="2808" w:type="dxa"/>
          </w:tcPr>
          <w:p w14:paraId="0B26FBA0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Vedoucí práce</w:t>
            </w:r>
          </w:p>
        </w:tc>
        <w:tc>
          <w:tcPr>
            <w:tcW w:w="7020" w:type="dxa"/>
            <w:gridSpan w:val="8"/>
          </w:tcPr>
          <w:p w14:paraId="718FE357" w14:textId="77777777" w:rsidR="006847E2" w:rsidRPr="00C50B27" w:rsidRDefault="0090245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doc. Mgr. Jakub Hladík, Ph.D.</w:t>
            </w:r>
          </w:p>
        </w:tc>
      </w:tr>
      <w:tr w:rsidR="006847E2" w:rsidRPr="00C50B27" w14:paraId="5D5515A2" w14:textId="77777777" w:rsidTr="00C50B27">
        <w:tc>
          <w:tcPr>
            <w:tcW w:w="2808" w:type="dxa"/>
          </w:tcPr>
          <w:p w14:paraId="134DADF3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14:paraId="26170CDC" w14:textId="77777777" w:rsidR="006847E2" w:rsidRPr="00C50B27" w:rsidRDefault="0090245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14:paraId="6A53971E" w14:textId="77777777" w:rsidTr="00C50B27">
        <w:tc>
          <w:tcPr>
            <w:tcW w:w="2808" w:type="dxa"/>
          </w:tcPr>
          <w:p w14:paraId="242BCD28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14:paraId="3F6A4130" w14:textId="77777777" w:rsidR="006847E2" w:rsidRPr="00C50B27" w:rsidRDefault="0090245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14:paraId="7DD49A29" w14:textId="77777777" w:rsidTr="00C50B27">
        <w:tc>
          <w:tcPr>
            <w:tcW w:w="2808" w:type="dxa"/>
            <w:vAlign w:val="center"/>
          </w:tcPr>
          <w:p w14:paraId="23D93B15" w14:textId="77777777"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14:paraId="5FBC5EA8" w14:textId="77777777"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14:paraId="58883E8D" w14:textId="77777777"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14:paraId="6E0B43E2" w14:textId="77777777" w:rsidTr="00C50B27">
        <w:tc>
          <w:tcPr>
            <w:tcW w:w="9828" w:type="dxa"/>
            <w:gridSpan w:val="9"/>
            <w:shd w:val="clear" w:color="auto" w:fill="A6A6A6"/>
          </w:tcPr>
          <w:p w14:paraId="602B0929" w14:textId="77777777"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14:paraId="2C1B91C1" w14:textId="77777777" w:rsidTr="00C50B27">
        <w:tc>
          <w:tcPr>
            <w:tcW w:w="6791" w:type="dxa"/>
            <w:gridSpan w:val="3"/>
          </w:tcPr>
          <w:p w14:paraId="413814B6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14:paraId="1F7F5B44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73DD0EAD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288EDED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A1C3FF0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8CDC5C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9299A91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6B2C631D" w14:textId="77777777" w:rsidTr="00C50B27">
        <w:tc>
          <w:tcPr>
            <w:tcW w:w="6791" w:type="dxa"/>
            <w:gridSpan w:val="3"/>
          </w:tcPr>
          <w:p w14:paraId="38B3743A" w14:textId="77777777"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14:paraId="577EAA1D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3150FA9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AAA6DD1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4743A12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88B024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7E444B3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30BFEDFA" w14:textId="77777777" w:rsidTr="00C50B27">
        <w:tc>
          <w:tcPr>
            <w:tcW w:w="6791" w:type="dxa"/>
            <w:gridSpan w:val="3"/>
          </w:tcPr>
          <w:p w14:paraId="20E33271" w14:textId="77777777"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4712E9E6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3BA3F605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C21F303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D7481B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9A1628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F4EE550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3F9E2E13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4E196756" w14:textId="77777777"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14:paraId="79A88174" w14:textId="77777777" w:rsidTr="00C50B27">
        <w:tc>
          <w:tcPr>
            <w:tcW w:w="6791" w:type="dxa"/>
            <w:gridSpan w:val="3"/>
          </w:tcPr>
          <w:p w14:paraId="325A74F5" w14:textId="77777777"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14:paraId="53459D9D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30BC7C3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49F6C85D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1B7164F7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83B0EA7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CADFBFA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14:paraId="3459B12B" w14:textId="77777777" w:rsidTr="00C50B27">
        <w:tc>
          <w:tcPr>
            <w:tcW w:w="6791" w:type="dxa"/>
            <w:gridSpan w:val="3"/>
          </w:tcPr>
          <w:p w14:paraId="507B44F6" w14:textId="77777777"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14:paraId="24117B18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DAC0682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5B828B4E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3A27269F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B018233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53EC893C" w14:textId="77777777"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040F0674" w14:textId="77777777" w:rsidTr="00C50B27">
        <w:tc>
          <w:tcPr>
            <w:tcW w:w="6791" w:type="dxa"/>
            <w:gridSpan w:val="3"/>
          </w:tcPr>
          <w:p w14:paraId="6FEE8773" w14:textId="77777777"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14:paraId="2CCF35E6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24537A6B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18C27C0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68DDB229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C08BEB1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6884014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14:paraId="2AE0334D" w14:textId="7777777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14:paraId="4F7732AF" w14:textId="77777777"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14:paraId="008C2B33" w14:textId="77777777" w:rsidTr="00C50B27">
        <w:tc>
          <w:tcPr>
            <w:tcW w:w="6791" w:type="dxa"/>
            <w:gridSpan w:val="3"/>
          </w:tcPr>
          <w:p w14:paraId="761CCEA3" w14:textId="77777777"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14:paraId="4A302FDC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35A8F373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2D90452A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12BA338D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C58732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8466B39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05D0BE9E" w14:textId="77777777" w:rsidTr="00C50B27">
        <w:tc>
          <w:tcPr>
            <w:tcW w:w="6791" w:type="dxa"/>
            <w:gridSpan w:val="3"/>
          </w:tcPr>
          <w:p w14:paraId="1C61ED91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14:paraId="73E3835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7A3226E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10C995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0B632B1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67A049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42104917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7543E701" w14:textId="77777777" w:rsidTr="00C50B27">
        <w:tc>
          <w:tcPr>
            <w:tcW w:w="6791" w:type="dxa"/>
            <w:gridSpan w:val="3"/>
          </w:tcPr>
          <w:p w14:paraId="342D5CE9" w14:textId="77777777"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14:paraId="4B52223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28F8AF4B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7699301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839877F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20FEFD3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28703F9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14:paraId="1F240471" w14:textId="77777777" w:rsidTr="00C50B27">
        <w:tc>
          <w:tcPr>
            <w:tcW w:w="6791" w:type="dxa"/>
            <w:gridSpan w:val="3"/>
          </w:tcPr>
          <w:p w14:paraId="49021430" w14:textId="77777777"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14:paraId="6FCD54F8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33419EA3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776FA675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1151CF2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A845CA4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12E2BAC6" w14:textId="77777777"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60BBEFC2" w14:textId="77777777" w:rsidTr="00B411DB">
        <w:tc>
          <w:tcPr>
            <w:tcW w:w="9828" w:type="dxa"/>
            <w:gridSpan w:val="9"/>
            <w:shd w:val="clear" w:color="auto" w:fill="A6A6A6"/>
          </w:tcPr>
          <w:p w14:paraId="43CB139B" w14:textId="77777777"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14:paraId="5339560D" w14:textId="77777777" w:rsidTr="00C50B27">
        <w:tc>
          <w:tcPr>
            <w:tcW w:w="6791" w:type="dxa"/>
            <w:gridSpan w:val="3"/>
          </w:tcPr>
          <w:p w14:paraId="24E9C623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14:paraId="3762EC54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69113485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506" w:type="dxa"/>
            <w:vAlign w:val="center"/>
          </w:tcPr>
          <w:p w14:paraId="5418C2A2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4EFA568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8A9577C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638DD536" w14:textId="77777777" w:rsidR="00B411DB" w:rsidRPr="00C50B27" w:rsidRDefault="00B411DB" w:rsidP="00514664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09C26E4E" w14:textId="77777777" w:rsidTr="00C50B27">
        <w:tc>
          <w:tcPr>
            <w:tcW w:w="6791" w:type="dxa"/>
            <w:gridSpan w:val="3"/>
          </w:tcPr>
          <w:p w14:paraId="59A71DF8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14:paraId="7B35867C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4F75499E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619614ED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55ADC2D4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06182D17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6886784F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562F839A" w14:textId="77777777" w:rsidTr="00C50B27">
        <w:tc>
          <w:tcPr>
            <w:tcW w:w="6791" w:type="dxa"/>
            <w:gridSpan w:val="3"/>
          </w:tcPr>
          <w:p w14:paraId="030E66A1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Spolupráce s vedoucím práce</w:t>
            </w:r>
          </w:p>
        </w:tc>
        <w:tc>
          <w:tcPr>
            <w:tcW w:w="507" w:type="dxa"/>
            <w:vAlign w:val="center"/>
          </w:tcPr>
          <w:p w14:paraId="5A83DC1E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14:paraId="0FA05C7F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16092657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14:paraId="7810A5E7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14:paraId="31B98801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14:paraId="35A35638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2E339256" w14:textId="77777777" w:rsidTr="00C50B27">
        <w:tc>
          <w:tcPr>
            <w:tcW w:w="9828" w:type="dxa"/>
            <w:gridSpan w:val="9"/>
          </w:tcPr>
          <w:p w14:paraId="77D87BF1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14:paraId="4717B3F4" w14:textId="77777777" w:rsidR="00B411DB" w:rsidRPr="00C50B27" w:rsidRDefault="0090245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Silné stránky</w:t>
            </w:r>
          </w:p>
          <w:p w14:paraId="735F6497" w14:textId="77777777" w:rsidR="00B411DB" w:rsidRDefault="0090245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Teoretická část je kompaktní. Směřuje k výzkumnému problému.</w:t>
            </w:r>
          </w:p>
          <w:p w14:paraId="2DA2E39A" w14:textId="77777777" w:rsidR="00902454" w:rsidRDefault="0090245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Autorka používá dostatečné množství relevantních zdrojů.</w:t>
            </w:r>
          </w:p>
          <w:p w14:paraId="5D025067" w14:textId="77777777" w:rsidR="00902454" w:rsidRDefault="0090245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Autorka prokázala velmi dobrou orientaci v problematice.</w:t>
            </w:r>
          </w:p>
          <w:p w14:paraId="3CD367DE" w14:textId="77777777" w:rsidR="00902454" w:rsidRPr="00C50B27" w:rsidRDefault="00902454" w:rsidP="0090245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Analýza dat je pečlivá.</w:t>
            </w:r>
            <w:r>
              <w:rPr>
                <w:sz w:val="22"/>
                <w:szCs w:val="22"/>
              </w:rPr>
              <w:t xml:space="preserve"> Zakotvená teorie je velmi dobře zvládnutá.</w:t>
            </w:r>
          </w:p>
          <w:p w14:paraId="1544916F" w14:textId="77777777" w:rsidR="00902454" w:rsidRDefault="00902454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+ Výzkum je úzce spjatý s praxí, jeho výsledky lez v praxi dobře využít.</w:t>
            </w:r>
          </w:p>
          <w:p w14:paraId="028C0461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5090A16E" w14:textId="77777777" w:rsidR="00981EBF" w:rsidRDefault="00981EB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celkově hodnotím jako velmi zdařilou.</w:t>
            </w:r>
          </w:p>
          <w:p w14:paraId="578DC889" w14:textId="77777777" w:rsidR="00981EBF" w:rsidRDefault="00981EBF" w:rsidP="00362AB0">
            <w:pPr>
              <w:rPr>
                <w:sz w:val="22"/>
                <w:szCs w:val="22"/>
              </w:rPr>
            </w:pPr>
          </w:p>
          <w:p w14:paraId="75531CDD" w14:textId="77777777" w:rsidR="00B411DB" w:rsidRPr="00C50B27" w:rsidRDefault="00981EB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Doporučuji práci k obhajobě.</w:t>
            </w:r>
          </w:p>
          <w:p w14:paraId="1087361C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14:paraId="72F2E1E1" w14:textId="77777777" w:rsidTr="00C50B27">
        <w:tc>
          <w:tcPr>
            <w:tcW w:w="9828" w:type="dxa"/>
            <w:gridSpan w:val="9"/>
          </w:tcPr>
          <w:p w14:paraId="0B81AFA2" w14:textId="77777777"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14:paraId="093B8AC9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4C47E596" w14:textId="77777777" w:rsidR="00B411DB" w:rsidRPr="00C50B27" w:rsidRDefault="00981EBF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 by se dalo ve výzkumu pokračovat?</w:t>
            </w:r>
          </w:p>
          <w:p w14:paraId="7D3F778A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  <w:p w14:paraId="06D9F75A" w14:textId="77777777"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14:paraId="2560A946" w14:textId="77777777" w:rsidTr="00C50B27">
        <w:tc>
          <w:tcPr>
            <w:tcW w:w="6791" w:type="dxa"/>
            <w:gridSpan w:val="3"/>
          </w:tcPr>
          <w:p w14:paraId="6AD058B1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14:paraId="55E76421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</w:tcPr>
          <w:p w14:paraId="28F91A22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776C6383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14:paraId="14329EA4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14:paraId="74FCAB67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14:paraId="1C48869B" w14:textId="77777777"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14:paraId="2F18B306" w14:textId="77777777" w:rsidTr="00C50B27">
        <w:tc>
          <w:tcPr>
            <w:tcW w:w="4068" w:type="dxa"/>
            <w:gridSpan w:val="2"/>
            <w:vAlign w:val="center"/>
          </w:tcPr>
          <w:p w14:paraId="084AA86B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981EBF">
              <w:rPr>
                <w:sz w:val="22"/>
                <w:szCs w:val="22"/>
              </w:rPr>
              <w:t xml:space="preserve"> 22. 6. 2020</w:t>
            </w:r>
          </w:p>
        </w:tc>
        <w:tc>
          <w:tcPr>
            <w:tcW w:w="5760" w:type="dxa"/>
            <w:gridSpan w:val="7"/>
            <w:vAlign w:val="center"/>
          </w:tcPr>
          <w:p w14:paraId="332BB703" w14:textId="77777777"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981EBF">
              <w:rPr>
                <w:sz w:val="22"/>
                <w:szCs w:val="22"/>
              </w:rPr>
              <w:t xml:space="preserve"> Jakub Hladík </w:t>
            </w:r>
            <w:proofErr w:type="gramStart"/>
            <w:r w:rsidR="00981EBF">
              <w:rPr>
                <w:sz w:val="22"/>
                <w:szCs w:val="22"/>
              </w:rPr>
              <w:t>v.r.</w:t>
            </w:r>
            <w:proofErr w:type="gramEnd"/>
          </w:p>
        </w:tc>
      </w:tr>
    </w:tbl>
    <w:p w14:paraId="6198CB37" w14:textId="77777777"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013B0F" w14:textId="77777777" w:rsidR="00902454" w:rsidRDefault="00902454">
      <w:r>
        <w:separator/>
      </w:r>
    </w:p>
  </w:endnote>
  <w:endnote w:type="continuationSeparator" w:id="0">
    <w:p w14:paraId="1466A362" w14:textId="77777777" w:rsidR="00902454" w:rsidRDefault="009024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3B5247" w14:textId="77777777" w:rsidR="00902454" w:rsidRDefault="00902454">
      <w:r>
        <w:separator/>
      </w:r>
    </w:p>
  </w:footnote>
  <w:footnote w:type="continuationSeparator" w:id="0">
    <w:p w14:paraId="76C0335B" w14:textId="77777777" w:rsidR="00902454" w:rsidRDefault="00902454">
      <w:r>
        <w:continuationSeparator/>
      </w:r>
    </w:p>
  </w:footnote>
  <w:footnote w:id="1">
    <w:p w14:paraId="3DE822FD" w14:textId="77777777"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454"/>
    <w:rsid w:val="00362AB0"/>
    <w:rsid w:val="003F5DA2"/>
    <w:rsid w:val="00512982"/>
    <w:rsid w:val="00514664"/>
    <w:rsid w:val="00526D47"/>
    <w:rsid w:val="0055255D"/>
    <w:rsid w:val="005C219A"/>
    <w:rsid w:val="006847E2"/>
    <w:rsid w:val="0070056B"/>
    <w:rsid w:val="00902454"/>
    <w:rsid w:val="00981EBF"/>
    <w:rsid w:val="00B411DB"/>
    <w:rsid w:val="00BA3203"/>
    <w:rsid w:val="00C50B27"/>
    <w:rsid w:val="00DC1BF5"/>
    <w:rsid w:val="00E709EA"/>
    <w:rsid w:val="00E8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25677E"/>
  <w15:chartTrackingRefBased/>
  <w15:docId w15:val="{5B795180-91C4-4AC0-8D80-E20C10F7D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semiHidden/>
  </w:style>
  <w:style w:type="table" w:default="1" w:styleId="Normlntabulk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semiHidden/>
  </w:style>
  <w:style w:type="table" w:styleId="Mkatabulky">
    <w:name w:val="Table Grid"/>
    <w:basedOn w:val="Normlntabulka"/>
    <w:rsid w:val="006847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zivatel\OneDrive%20-%20Univerzita%20Tom&#225;&#353;e%20Bati%20ve%20Zl&#237;n&#283;\Posudky%202020\&#353;ablona\POSUDEK%20VEDOUC&#205;HO%20DIPLOMOV&#201;%20PR&#193;CE_2015.dot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91CA89BD100AE4FBADB4822361F6526" ma:contentTypeVersion="7" ma:contentTypeDescription="Vytvoří nový dokument" ma:contentTypeScope="" ma:versionID="e2604748a878126fcbc9b1d979515a9e">
  <xsd:schema xmlns:xsd="http://www.w3.org/2001/XMLSchema" xmlns:xs="http://www.w3.org/2001/XMLSchema" xmlns:p="http://schemas.microsoft.com/office/2006/metadata/properties" xmlns:ns3="3c67291b-3338-4090-b772-f9ab6bebea61" targetNamespace="http://schemas.microsoft.com/office/2006/metadata/properties" ma:root="true" ma:fieldsID="07d41cabc175b59ad937f31e0dfaa874" ns3:_="">
    <xsd:import namespace="3c67291b-3338-4090-b772-f9ab6bebea6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7291b-3338-4090-b772-f9ab6bebea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3F105E2-A86F-46A3-B6A6-19AB254134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67291b-3338-4090-b772-f9ab6bebe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0BB0E38-22DB-4309-AA09-A8B0000936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40AA7A8-C8DE-45F6-9D0A-0B734195399E}">
  <ds:schemaRefs>
    <ds:schemaRef ds:uri="http://purl.org/dc/elements/1.1/"/>
    <ds:schemaRef ds:uri="http://purl.org/dc/dcmitype/"/>
    <ds:schemaRef ds:uri="http://purl.org/dc/terms/"/>
    <ds:schemaRef ds:uri="3c67291b-3338-4090-b772-f9ab6bebea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schemas.microsoft.com/office/2006/metadata/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POSUDEK VEDOUCÍHO DIPLOMOVÉ PRÁCE_2015</Template>
  <TotalTime>15</TotalTime>
  <Pages>1</Pages>
  <Words>270</Words>
  <Characters>1593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1860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subject/>
  <dc:creator>Uživatel</dc:creator>
  <cp:keywords/>
  <cp:lastModifiedBy>Uživatel</cp:lastModifiedBy>
  <cp:revision>1</cp:revision>
  <cp:lastPrinted>2012-04-25T08:21:00Z</cp:lastPrinted>
  <dcterms:created xsi:type="dcterms:W3CDTF">2020-06-22T08:40:00Z</dcterms:created>
  <dcterms:modified xsi:type="dcterms:W3CDTF">2020-06-22T08:55:00Z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0x010100A91CA89BD100AE4FBADB4822361F6526</vt:lpwstr>
  </property>
</Properties>
</file>