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B75C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Zuzana </w:t>
            </w:r>
            <w:proofErr w:type="spellStart"/>
            <w:r>
              <w:rPr>
                <w:sz w:val="22"/>
                <w:szCs w:val="22"/>
              </w:rPr>
              <w:t>Polame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B75CA" w:rsidP="00822CF5">
            <w:pPr>
              <w:rPr>
                <w:sz w:val="22"/>
                <w:szCs w:val="22"/>
              </w:rPr>
            </w:pPr>
            <w:r w:rsidRPr="006B75CA">
              <w:rPr>
                <w:sz w:val="22"/>
                <w:szCs w:val="22"/>
              </w:rPr>
              <w:t>Výchova k hodnotám v současné rodině ve Zlínském kraji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822CF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 Staňková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642E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B75CA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EE605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845995" w:rsidRPr="00C8113C" w:rsidRDefault="00845995" w:rsidP="00C8113C">
            <w:pPr>
              <w:jc w:val="both"/>
              <w:rPr>
                <w:sz w:val="22"/>
                <w:szCs w:val="22"/>
              </w:rPr>
            </w:pPr>
            <w:r w:rsidRPr="00C8113C">
              <w:rPr>
                <w:sz w:val="22"/>
                <w:szCs w:val="22"/>
              </w:rPr>
              <w:t xml:space="preserve">Studentka se ve své práci zabývá aktuálním tématem hodnot a jejich předáváním v současné rodině. </w:t>
            </w:r>
            <w:r w:rsidR="00E268BC" w:rsidRPr="00C8113C">
              <w:rPr>
                <w:sz w:val="22"/>
                <w:szCs w:val="22"/>
              </w:rPr>
              <w:t>V</w:t>
            </w:r>
            <w:r w:rsidRPr="00C8113C">
              <w:rPr>
                <w:sz w:val="22"/>
                <w:szCs w:val="22"/>
              </w:rPr>
              <w:t xml:space="preserve">hodně vymezuje </w:t>
            </w:r>
            <w:r w:rsidR="00EE6055" w:rsidRPr="00C8113C">
              <w:rPr>
                <w:sz w:val="22"/>
                <w:szCs w:val="22"/>
              </w:rPr>
              <w:t>pojem hodnota, snaží se na koncept hodnot nahlížet z perspektivy různých úhlů pohledu i vědeckých disciplín.  Vhodně p</w:t>
            </w:r>
            <w:r w:rsidRPr="00C8113C">
              <w:rPr>
                <w:sz w:val="22"/>
                <w:szCs w:val="22"/>
              </w:rPr>
              <w:t>opisuje proměnu současné rodiny vzhledem k</w:t>
            </w:r>
            <w:r w:rsidR="00EE6055" w:rsidRPr="00C8113C">
              <w:rPr>
                <w:sz w:val="22"/>
                <w:szCs w:val="22"/>
              </w:rPr>
              <w:t> </w:t>
            </w:r>
            <w:r w:rsidRPr="00C8113C">
              <w:rPr>
                <w:sz w:val="22"/>
                <w:szCs w:val="22"/>
              </w:rPr>
              <w:t>hodnotá</w:t>
            </w:r>
            <w:r w:rsidR="00EE6055" w:rsidRPr="00C8113C">
              <w:rPr>
                <w:sz w:val="22"/>
                <w:szCs w:val="22"/>
              </w:rPr>
              <w:t>m i roli rodiny</w:t>
            </w:r>
            <w:r w:rsidRPr="00C8113C">
              <w:rPr>
                <w:sz w:val="22"/>
                <w:szCs w:val="22"/>
              </w:rPr>
              <w:t xml:space="preserve"> v procesu předávání hodnot</w:t>
            </w:r>
            <w:r w:rsidR="00EE6055" w:rsidRPr="00C8113C">
              <w:rPr>
                <w:sz w:val="22"/>
                <w:szCs w:val="22"/>
              </w:rPr>
              <w:t xml:space="preserve">. V souvislosti s tématem bych </w:t>
            </w:r>
            <w:r w:rsidR="00E268BC" w:rsidRPr="00C8113C">
              <w:rPr>
                <w:sz w:val="22"/>
                <w:szCs w:val="22"/>
              </w:rPr>
              <w:t xml:space="preserve">však </w:t>
            </w:r>
            <w:r w:rsidR="00EE6055" w:rsidRPr="00C8113C">
              <w:rPr>
                <w:sz w:val="22"/>
                <w:szCs w:val="22"/>
              </w:rPr>
              <w:t>očekávala propracovanější koncept výchovy k hodnotám, třeba i vzhledem k dalším prostředím</w:t>
            </w:r>
            <w:r w:rsidR="00D21423">
              <w:rPr>
                <w:sz w:val="22"/>
                <w:szCs w:val="22"/>
              </w:rPr>
              <w:t>, která na výchovu v rodině navazují</w:t>
            </w:r>
            <w:r w:rsidR="00EE6055" w:rsidRPr="00C8113C">
              <w:rPr>
                <w:sz w:val="22"/>
                <w:szCs w:val="22"/>
              </w:rPr>
              <w:t xml:space="preserve"> (např. škola), na úkor pasáží textu, které se k hodnotám váží jen vzdáleně (např. emoční inteligence). </w:t>
            </w:r>
          </w:p>
          <w:p w:rsidR="00B411DB" w:rsidRPr="00C8113C" w:rsidRDefault="00E268BC" w:rsidP="00C8113C">
            <w:pPr>
              <w:pStyle w:val="Default"/>
              <w:jc w:val="both"/>
              <w:rPr>
                <w:sz w:val="22"/>
                <w:szCs w:val="22"/>
              </w:rPr>
            </w:pPr>
            <w:r w:rsidRPr="00C8113C">
              <w:rPr>
                <w:sz w:val="22"/>
                <w:szCs w:val="22"/>
              </w:rPr>
              <w:t xml:space="preserve">Cílem výzkumu bylo </w:t>
            </w:r>
            <w:r w:rsidR="00C8007D" w:rsidRPr="00C8113C">
              <w:rPr>
                <w:sz w:val="22"/>
                <w:szCs w:val="22"/>
              </w:rPr>
              <w:t>zjistit, jakým způsobem vnímají výchovu k hodnotám současní rodič</w:t>
            </w:r>
            <w:r w:rsidRPr="00C8113C">
              <w:rPr>
                <w:sz w:val="22"/>
                <w:szCs w:val="22"/>
              </w:rPr>
              <w:t xml:space="preserve">e. Výzkumný cíl i dílčí výzkumné otázky jsou nastaveny vhodně, nicméně, některé by se daly lépe formulovat. Výhradu mám ke konstrukci výzkumného nástroje – k dotazníku. Některé položky sledují výzkumné cíle nepřesně, zjednodušeně. Například míru shody ve výzkumné otázce </w:t>
            </w:r>
            <w:r w:rsidRPr="00C8113C">
              <w:rPr>
                <w:i/>
                <w:sz w:val="22"/>
                <w:szCs w:val="22"/>
              </w:rPr>
              <w:t xml:space="preserve">VO2: Shodují se partneři při </w:t>
            </w:r>
            <w:r w:rsidRPr="00C8113C">
              <w:rPr>
                <w:i/>
                <w:sz w:val="22"/>
                <w:szCs w:val="22"/>
                <w:lang w:val="cs-CZ"/>
              </w:rPr>
              <w:t>předávání hodnot svým dětem?</w:t>
            </w:r>
            <w:r w:rsidRPr="00C8113C">
              <w:rPr>
                <w:sz w:val="22"/>
                <w:szCs w:val="22"/>
                <w:lang w:val="cs-CZ"/>
              </w:rPr>
              <w:t xml:space="preserve"> </w:t>
            </w:r>
            <w:r w:rsidR="00544BE9" w:rsidRPr="00C8113C">
              <w:rPr>
                <w:sz w:val="22"/>
                <w:szCs w:val="22"/>
                <w:lang w:val="cs-CZ"/>
              </w:rPr>
              <w:t>s</w:t>
            </w:r>
            <w:r w:rsidRPr="00C8113C">
              <w:rPr>
                <w:sz w:val="22"/>
                <w:szCs w:val="22"/>
                <w:lang w:val="cs-CZ"/>
              </w:rPr>
              <w:t>tudentka sleduje pouze</w:t>
            </w:r>
            <w:r w:rsidR="00544BE9" w:rsidRPr="00C8113C">
              <w:rPr>
                <w:sz w:val="22"/>
                <w:szCs w:val="22"/>
                <w:lang w:val="cs-CZ"/>
              </w:rPr>
              <w:t xml:space="preserve"> škálovou položkou (rozhodně ano – rozhodně ne) </w:t>
            </w:r>
            <w:r w:rsidRPr="00C8113C">
              <w:rPr>
                <w:i/>
                <w:sz w:val="22"/>
                <w:szCs w:val="22"/>
                <w:lang w:val="cs-CZ"/>
              </w:rPr>
              <w:t>Je váš žebříček hodnot při výchově dětí v souladu a žebříčkem hodnot vašeho partnera? (popř. druhého rodiče dítě</w:t>
            </w:r>
            <w:r w:rsidR="00544BE9" w:rsidRPr="00C8113C">
              <w:rPr>
                <w:i/>
                <w:sz w:val="22"/>
                <w:szCs w:val="22"/>
                <w:lang w:val="cs-CZ"/>
              </w:rPr>
              <w:t>te),</w:t>
            </w:r>
            <w:r w:rsidR="00544BE9" w:rsidRPr="00C8113C">
              <w:rPr>
                <w:sz w:val="22"/>
                <w:szCs w:val="22"/>
                <w:lang w:val="cs-CZ"/>
              </w:rPr>
              <w:t xml:space="preserve"> m</w:t>
            </w:r>
            <w:r w:rsidRPr="00C8113C">
              <w:rPr>
                <w:sz w:val="22"/>
                <w:szCs w:val="22"/>
                <w:lang w:val="cs-CZ"/>
              </w:rPr>
              <w:t>ísto toho, aby dota</w:t>
            </w:r>
            <w:r w:rsidR="00544BE9" w:rsidRPr="00C8113C">
              <w:rPr>
                <w:sz w:val="22"/>
                <w:szCs w:val="22"/>
                <w:lang w:val="cs-CZ"/>
              </w:rPr>
              <w:t>zník porovnával například volně j</w:t>
            </w:r>
            <w:r w:rsidRPr="00C8113C">
              <w:rPr>
                <w:sz w:val="22"/>
                <w:szCs w:val="22"/>
                <w:lang w:val="cs-CZ"/>
              </w:rPr>
              <w:t>menované</w:t>
            </w:r>
            <w:r w:rsidR="00D21423">
              <w:rPr>
                <w:sz w:val="22"/>
                <w:szCs w:val="22"/>
                <w:lang w:val="cs-CZ"/>
              </w:rPr>
              <w:t xml:space="preserve"> </w:t>
            </w:r>
            <w:r w:rsidRPr="00C8113C">
              <w:rPr>
                <w:sz w:val="22"/>
                <w:szCs w:val="22"/>
                <w:lang w:val="cs-CZ"/>
              </w:rPr>
              <w:t xml:space="preserve">preferované hodnoty </w:t>
            </w:r>
            <w:r w:rsidR="00544BE9" w:rsidRPr="00C8113C">
              <w:rPr>
                <w:sz w:val="22"/>
                <w:szCs w:val="22"/>
                <w:lang w:val="cs-CZ"/>
              </w:rPr>
              <w:t xml:space="preserve">obou rodičů vzájemně. To samé nastává u položky </w:t>
            </w:r>
            <w:r w:rsidR="00C8007D" w:rsidRPr="00C8113C">
              <w:rPr>
                <w:i/>
                <w:iCs/>
                <w:sz w:val="22"/>
                <w:szCs w:val="22"/>
              </w:rPr>
              <w:t xml:space="preserve">č. 3 - Uplatňujete ve výchově stejné hodnoty jako </w:t>
            </w:r>
            <w:r w:rsidR="00C8007D" w:rsidRPr="00C8113C">
              <w:rPr>
                <w:i/>
                <w:iCs/>
                <w:sz w:val="22"/>
                <w:szCs w:val="22"/>
                <w:lang w:val="cs-CZ"/>
              </w:rPr>
              <w:t>kdysi vaši rodiče u vás?</w:t>
            </w:r>
            <w:r w:rsidR="00544BE9" w:rsidRPr="00C8113C">
              <w:rPr>
                <w:i/>
                <w:iCs/>
                <w:sz w:val="22"/>
                <w:szCs w:val="22"/>
                <w:lang w:val="cs-CZ"/>
              </w:rPr>
              <w:t xml:space="preserve">(ano/ne). </w:t>
            </w:r>
            <w:r w:rsidR="00544BE9" w:rsidRPr="00C8113C">
              <w:rPr>
                <w:iCs/>
                <w:sz w:val="22"/>
                <w:szCs w:val="22"/>
                <w:lang w:val="cs-CZ"/>
              </w:rPr>
              <w:t>Nedostatečn</w:t>
            </w:r>
            <w:r w:rsidR="00D21423">
              <w:rPr>
                <w:iCs/>
                <w:sz w:val="22"/>
                <w:szCs w:val="22"/>
                <w:lang w:val="cs-CZ"/>
              </w:rPr>
              <w:t>ou šíři</w:t>
            </w:r>
            <w:r w:rsidR="00544BE9" w:rsidRPr="00C8113C">
              <w:rPr>
                <w:iCs/>
                <w:sz w:val="22"/>
                <w:szCs w:val="22"/>
                <w:lang w:val="cs-CZ"/>
              </w:rPr>
              <w:t xml:space="preserve"> </w:t>
            </w:r>
            <w:r w:rsidR="00D21423">
              <w:rPr>
                <w:iCs/>
                <w:sz w:val="22"/>
                <w:szCs w:val="22"/>
                <w:lang w:val="cs-CZ"/>
              </w:rPr>
              <w:t>volby</w:t>
            </w:r>
            <w:r w:rsidR="00544BE9" w:rsidRPr="00C8113C">
              <w:rPr>
                <w:iCs/>
                <w:sz w:val="22"/>
                <w:szCs w:val="22"/>
                <w:lang w:val="cs-CZ"/>
              </w:rPr>
              <w:t xml:space="preserve"> </w:t>
            </w:r>
            <w:r w:rsidR="00C8113C" w:rsidRPr="00C8113C">
              <w:rPr>
                <w:iCs/>
                <w:sz w:val="22"/>
                <w:szCs w:val="22"/>
                <w:lang w:val="cs-CZ"/>
              </w:rPr>
              <w:t xml:space="preserve">pro respondenty </w:t>
            </w:r>
            <w:r w:rsidR="00544BE9" w:rsidRPr="00C8113C">
              <w:rPr>
                <w:iCs/>
                <w:sz w:val="22"/>
                <w:szCs w:val="22"/>
                <w:lang w:val="cs-CZ"/>
              </w:rPr>
              <w:t>nabízí i položka č. 4</w:t>
            </w:r>
            <w:r w:rsidR="00544BE9" w:rsidRPr="00C8113C">
              <w:rPr>
                <w:i/>
                <w:iCs/>
                <w:sz w:val="22"/>
                <w:szCs w:val="22"/>
                <w:lang w:val="cs-CZ"/>
              </w:rPr>
              <w:t xml:space="preserve"> </w:t>
            </w:r>
            <w:r w:rsidR="00C8007D" w:rsidRPr="00C8113C">
              <w:rPr>
                <w:i/>
                <w:iCs/>
                <w:sz w:val="22"/>
                <w:szCs w:val="22"/>
                <w:lang w:val="cs-CZ"/>
              </w:rPr>
              <w:t xml:space="preserve"> - Jakým způsobem hodnoty svému dítěti/ dětem předáváte?</w:t>
            </w:r>
            <w:r w:rsidR="00544BE9" w:rsidRPr="00C8113C">
              <w:rPr>
                <w:i/>
                <w:iCs/>
                <w:sz w:val="22"/>
                <w:szCs w:val="22"/>
                <w:lang w:val="cs-CZ"/>
              </w:rPr>
              <w:t xml:space="preserve"> </w:t>
            </w:r>
            <w:r w:rsidR="00544BE9" w:rsidRPr="00C8113C">
              <w:rPr>
                <w:iCs/>
                <w:sz w:val="22"/>
                <w:szCs w:val="22"/>
                <w:lang w:val="cs-CZ"/>
              </w:rPr>
              <w:t>(volby:</w:t>
            </w:r>
            <w:r w:rsidR="00544BE9" w:rsidRPr="00C8113C">
              <w:rPr>
                <w:i/>
                <w:iCs/>
                <w:sz w:val="22"/>
                <w:szCs w:val="22"/>
                <w:lang w:val="cs-CZ"/>
              </w:rPr>
              <w:t xml:space="preserve"> </w:t>
            </w:r>
            <w:r w:rsidR="00C8007D" w:rsidRPr="00C8113C">
              <w:rPr>
                <w:i/>
                <w:iCs/>
                <w:sz w:val="22"/>
                <w:szCs w:val="22"/>
                <w:lang w:val="cs-CZ"/>
              </w:rPr>
              <w:t>Direktivně, diskuzí, kombinací</w:t>
            </w:r>
            <w:r w:rsidR="00544BE9" w:rsidRPr="00C8113C">
              <w:rPr>
                <w:i/>
                <w:iCs/>
                <w:sz w:val="22"/>
                <w:szCs w:val="22"/>
                <w:lang w:val="cs-CZ"/>
              </w:rPr>
              <w:t xml:space="preserve"> obou). </w:t>
            </w:r>
            <w:r w:rsidR="00544BE9" w:rsidRPr="00C8113C">
              <w:rPr>
                <w:iCs/>
                <w:sz w:val="22"/>
                <w:szCs w:val="22"/>
                <w:lang w:val="cs-CZ"/>
              </w:rPr>
              <w:t xml:space="preserve">Z takto získaných dat jsou pak možné jen omezené interpretace a výsledky nejsou příliš </w:t>
            </w:r>
            <w:r w:rsidR="00C8113C" w:rsidRPr="00C8113C">
              <w:rPr>
                <w:iCs/>
                <w:sz w:val="22"/>
                <w:szCs w:val="22"/>
                <w:lang w:val="cs-CZ"/>
              </w:rPr>
              <w:t xml:space="preserve">vypovídající. </w:t>
            </w:r>
            <w:r w:rsidR="00C8113C">
              <w:rPr>
                <w:iCs/>
                <w:sz w:val="22"/>
                <w:szCs w:val="22"/>
                <w:lang w:val="cs-CZ"/>
              </w:rPr>
              <w:t xml:space="preserve">Škoda, že autorka práce nevycházela z nějakého konkrétního ověřeného konceptu měření hodnot. </w:t>
            </w:r>
          </w:p>
          <w:p w:rsidR="00B411DB" w:rsidRPr="00C50B27" w:rsidRDefault="00C8113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Celkové práci hodnotím jako průměrnou a doporučuji ji k obhajobě.</w:t>
            </w:r>
            <w:bookmarkStart w:id="0" w:name="_GoBack"/>
            <w:bookmarkEnd w:id="0"/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226ED2" w:rsidRPr="00C50B27" w:rsidRDefault="00226ED2" w:rsidP="00362AB0">
            <w:pPr>
              <w:rPr>
                <w:b/>
                <w:sz w:val="22"/>
                <w:szCs w:val="22"/>
              </w:rPr>
            </w:pPr>
          </w:p>
          <w:p w:rsidR="00226ED2" w:rsidRDefault="00226ED2" w:rsidP="00C8113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Dokázala byste popsat </w:t>
            </w:r>
            <w:r w:rsidR="00C8113C">
              <w:rPr>
                <w:sz w:val="22"/>
                <w:szCs w:val="22"/>
              </w:rPr>
              <w:t>některý konkrétní</w:t>
            </w:r>
            <w:r>
              <w:rPr>
                <w:sz w:val="22"/>
                <w:szCs w:val="22"/>
              </w:rPr>
              <w:t xml:space="preserve"> koncept</w:t>
            </w:r>
            <w:r w:rsidR="00C8113C">
              <w:rPr>
                <w:sz w:val="22"/>
                <w:szCs w:val="22"/>
              </w:rPr>
              <w:t xml:space="preserve"> měření hodnot</w:t>
            </w:r>
            <w:r>
              <w:rPr>
                <w:sz w:val="22"/>
                <w:szCs w:val="22"/>
              </w:rPr>
              <w:t>?</w:t>
            </w:r>
          </w:p>
          <w:p w:rsidR="00F1326B" w:rsidRPr="00226ED2" w:rsidRDefault="00226ED2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Dal by se</w:t>
            </w:r>
            <w:r w:rsidR="00C8113C">
              <w:rPr>
                <w:sz w:val="22"/>
                <w:szCs w:val="22"/>
              </w:rPr>
              <w:t xml:space="preserve"> aplikovat </w:t>
            </w:r>
            <w:r>
              <w:rPr>
                <w:sz w:val="22"/>
                <w:szCs w:val="22"/>
              </w:rPr>
              <w:t>ve Va</w:t>
            </w:r>
            <w:r w:rsidR="00C8113C">
              <w:rPr>
                <w:sz w:val="22"/>
                <w:szCs w:val="22"/>
              </w:rPr>
              <w:t>š</w:t>
            </w:r>
            <w:r>
              <w:rPr>
                <w:sz w:val="22"/>
                <w:szCs w:val="22"/>
              </w:rPr>
              <w:t>em</w:t>
            </w:r>
            <w:r w:rsidR="00C8113C">
              <w:rPr>
                <w:sz w:val="22"/>
                <w:szCs w:val="22"/>
              </w:rPr>
              <w:t xml:space="preserve"> výzkum</w:t>
            </w:r>
            <w:r>
              <w:rPr>
                <w:sz w:val="22"/>
                <w:szCs w:val="22"/>
              </w:rPr>
              <w:t>u</w:t>
            </w:r>
            <w:r w:rsidR="00C8113C">
              <w:rPr>
                <w:sz w:val="22"/>
                <w:szCs w:val="22"/>
              </w:rPr>
              <w:t>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131" w:rsidRDefault="00A05131">
      <w:r>
        <w:separator/>
      </w:r>
    </w:p>
  </w:endnote>
  <w:endnote w:type="continuationSeparator" w:id="0">
    <w:p w:rsidR="00A05131" w:rsidRDefault="00A05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131" w:rsidRDefault="00A05131">
      <w:r>
        <w:separator/>
      </w:r>
    </w:p>
  </w:footnote>
  <w:footnote w:type="continuationSeparator" w:id="0">
    <w:p w:rsidR="00A05131" w:rsidRDefault="00A05131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E30C34"/>
    <w:multiLevelType w:val="hybridMultilevel"/>
    <w:tmpl w:val="94CCFD0C"/>
    <w:lvl w:ilvl="0" w:tplc="F5045EFE">
      <w:start w:val="1"/>
      <w:numFmt w:val="decimal"/>
      <w:lvlText w:val="%1."/>
      <w:lvlJc w:val="left"/>
      <w:pPr>
        <w:ind w:left="720" w:hanging="360"/>
      </w:pPr>
      <w:rPr>
        <w:rFonts w:hint="default"/>
        <w:spacing w:val="-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389"/>
    <w:rsid w:val="00154F27"/>
    <w:rsid w:val="00226ED2"/>
    <w:rsid w:val="00362AB0"/>
    <w:rsid w:val="003F5DA2"/>
    <w:rsid w:val="00456389"/>
    <w:rsid w:val="004E0354"/>
    <w:rsid w:val="00512982"/>
    <w:rsid w:val="00526D47"/>
    <w:rsid w:val="00544BE9"/>
    <w:rsid w:val="0055255D"/>
    <w:rsid w:val="005C219A"/>
    <w:rsid w:val="006847E2"/>
    <w:rsid w:val="006B5FB7"/>
    <w:rsid w:val="006B75CA"/>
    <w:rsid w:val="007553A2"/>
    <w:rsid w:val="00822CF5"/>
    <w:rsid w:val="00824EF7"/>
    <w:rsid w:val="00845995"/>
    <w:rsid w:val="008614B3"/>
    <w:rsid w:val="009A27D5"/>
    <w:rsid w:val="00A05131"/>
    <w:rsid w:val="00B411DB"/>
    <w:rsid w:val="00BA3203"/>
    <w:rsid w:val="00C50B27"/>
    <w:rsid w:val="00C8007D"/>
    <w:rsid w:val="00C8113C"/>
    <w:rsid w:val="00CA7D64"/>
    <w:rsid w:val="00D05C79"/>
    <w:rsid w:val="00D21423"/>
    <w:rsid w:val="00D80A3E"/>
    <w:rsid w:val="00DA3DB8"/>
    <w:rsid w:val="00DC1BF5"/>
    <w:rsid w:val="00E268BC"/>
    <w:rsid w:val="00E642E5"/>
    <w:rsid w:val="00E709EA"/>
    <w:rsid w:val="00ED2FBE"/>
    <w:rsid w:val="00EE6055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2CA9B2"/>
  <w15:chartTrackingRefBased/>
  <w15:docId w15:val="{8F51D0A2-3F2A-46DB-94C6-36E7A17D7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customStyle="1" w:styleId="Default">
    <w:name w:val="Default"/>
    <w:rsid w:val="00E268B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811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tankova\AppData\Local\Packages\microsoft.windowscommunicationsapps_8wekyb3d8bbwe\LocalState\Files\S0\3041\Attachments\POSUDEK%20OPONENTA%20BAKAL&#193;&#344;SK&#201;%20PR&#193;CE_2015%5b8850%5d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PRÁCE_2015[8850]</Template>
  <TotalTime>103</TotalTime>
  <Pages>2</Pages>
  <Words>448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Iva Staňková</dc:creator>
  <cp:keywords/>
  <cp:lastModifiedBy>Iva Staňková</cp:lastModifiedBy>
  <cp:revision>4</cp:revision>
  <cp:lastPrinted>2012-04-25T08:21:00Z</cp:lastPrinted>
  <dcterms:created xsi:type="dcterms:W3CDTF">2020-06-19T13:35:00Z</dcterms:created>
  <dcterms:modified xsi:type="dcterms:W3CDTF">2020-07-07T06:40:00Z</dcterms:modified>
</cp:coreProperties>
</file>