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28BD3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2C4D18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DIPLOMOVÉ PRÁCE</w:t>
            </w:r>
          </w:p>
        </w:tc>
      </w:tr>
      <w:tr w14:paraId="3466D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07E99A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4A19A5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Bc. Gabriela Lipková</w:t>
            </w:r>
          </w:p>
        </w:tc>
      </w:tr>
      <w:tr w14:paraId="1D14E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5690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74C27A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Rodinné vztahy homosexuálů v primární rodině v </w:t>
            </w:r>
          </w:p>
          <w:p w14:paraId="4AD290F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České republice</w:t>
            </w:r>
          </w:p>
        </w:tc>
      </w:tr>
      <w:tr w14:paraId="5E80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9D9B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2EFDF6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Doc.PhDr. Lenka Haburajová Ilavská, PhD.</w:t>
            </w:r>
          </w:p>
        </w:tc>
      </w:tr>
      <w:tr w14:paraId="3245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EA34A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85CA83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0E5D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23D03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0601B1C">
            <w:pPr>
              <w:rPr>
                <w:sz w:val="22"/>
                <w:szCs w:val="22"/>
              </w:rPr>
            </w:pPr>
          </w:p>
        </w:tc>
      </w:tr>
      <w:tr w14:paraId="46DD8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220470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D58D31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33B4E47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60CF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3EAE355F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70AF5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FA88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15EE3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C6BF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9723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A3F3BA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555B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4C8D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E7D9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CF31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07B170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92BE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71D6A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9ADFF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27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5E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5704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31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0BA7908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3DBBF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2E41BD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2C000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05A2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D1C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85E2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14035BC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6EDA4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8F9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F6CB2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861A37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BAE8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A88B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388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40AD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542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8AFB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7317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B7438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8846A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19A66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5569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EB1ED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29ED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1CE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6C2DE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40CC2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D330B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87B0F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B42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6A1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BCFF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38819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623F6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0A1F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6DC94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4C4FCF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706636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451D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06A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47C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7C7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519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660D74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18C85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42B80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A7C25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E3C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FB95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6E3C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F676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7DB9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61D1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49DD9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DB95F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4250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6DEB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4CF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DCB54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9BF20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BAAD89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76007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5A3809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9398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5A03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1206C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53A3845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30B1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08025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35E621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3B33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03B9C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DEEE9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EB8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231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1E1A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CBA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5BE48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72838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A64F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1E016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DDF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9162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2408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71A333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16F1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79B7F02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zaujímavá,  aktuálna téma, korešponduje so študijným programom</w:t>
            </w:r>
          </w:p>
          <w:p w14:paraId="5B86B75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dostatočný počet zdrojov použitej literatúry</w:t>
            </w:r>
          </w:p>
          <w:p w14:paraId="4E589E1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dodržiavanie citačnej normy</w:t>
            </w:r>
          </w:p>
          <w:p w14:paraId="2454107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vhodný dizajn výskumu, dostatočne ambiciozne ciele.</w:t>
            </w:r>
          </w:p>
          <w:p w14:paraId="49C3618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kvalitne zvládnutý výskum,  primeraná  interpretácia výsledkov</w:t>
            </w:r>
          </w:p>
          <w:p w14:paraId="69427AB6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odporúčania pre prax</w:t>
            </w:r>
          </w:p>
          <w:p w14:paraId="2D6FA66C">
            <w:pPr>
              <w:rPr>
                <w:sz w:val="22"/>
                <w:szCs w:val="22"/>
              </w:rPr>
            </w:pPr>
          </w:p>
          <w:p w14:paraId="1B05D352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07F27863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Výrazné nedostatky nenachádzam</w:t>
            </w:r>
            <w:bookmarkStart w:id="0" w:name="_GoBack"/>
            <w:bookmarkEnd w:id="0"/>
          </w:p>
        </w:tc>
      </w:tr>
      <w:tr w14:paraId="1B03F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98FC1E9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27E71A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Ktoré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sociáln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e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pedagogické programy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 by ste odporučili sociálnym pedagógom využívať pri téme otvorenej komunikácie v rodinách?</w:t>
            </w:r>
          </w:p>
          <w:p w14:paraId="060EBBF4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Čo bolo najväčším prekvapením pre Vás pri realizácii výskumnej časti práce?</w:t>
            </w:r>
          </w:p>
        </w:tc>
      </w:tr>
      <w:tr w14:paraId="21EE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5C13B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719FA730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</w:tcPr>
          <w:p w14:paraId="73557E0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</w:tcPr>
          <w:p w14:paraId="3533B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429C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57DD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2AB84F">
            <w:pPr>
              <w:jc w:val="center"/>
              <w:rPr>
                <w:sz w:val="22"/>
                <w:szCs w:val="22"/>
              </w:rPr>
            </w:pPr>
          </w:p>
        </w:tc>
      </w:tr>
      <w:tr w14:paraId="72B0E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254B541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5.5.2025</w:t>
            </w:r>
          </w:p>
        </w:tc>
        <w:tc>
          <w:tcPr>
            <w:tcW w:w="5760" w:type="dxa"/>
            <w:gridSpan w:val="7"/>
            <w:vAlign w:val="center"/>
          </w:tcPr>
          <w:p w14:paraId="5942A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</w:t>
            </w:r>
          </w:p>
        </w:tc>
      </w:tr>
    </w:tbl>
    <w:p w14:paraId="76F36D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6EC0643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276B5"/>
    <w:multiLevelType w:val="singleLevel"/>
    <w:tmpl w:val="493276B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9D138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056B709F"/>
    <w:rsid w:val="104F3B50"/>
    <w:rsid w:val="2EE94C3D"/>
    <w:rsid w:val="395E565A"/>
    <w:rsid w:val="3A9D1388"/>
    <w:rsid w:val="3DCE6F9A"/>
    <w:rsid w:val="43D00815"/>
    <w:rsid w:val="546C6511"/>
    <w:rsid w:val="6F641E69"/>
    <w:rsid w:val="74061AFA"/>
    <w:rsid w:val="76FC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(2).dotx</Template>
  <Pages>1</Pages>
  <Words>216</Words>
  <Characters>1006</Characters>
  <Lines>9</Lines>
  <Paragraphs>2</Paragraphs>
  <TotalTime>66</TotalTime>
  <ScaleCrop>false</ScaleCrop>
  <LinksUpToDate>false</LinksUpToDate>
  <CharactersWithSpaces>1116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2025-05-02T10:18:00Z</dcterms:created>
  <dc:creator>peter</dc:creator>
  <cp:lastModifiedBy>Lenka Haburajová Ilavská</cp:lastModifiedBy>
  <cp:lastPrinted>2025-05-02T11:23:45Z</cp:lastPrinted>
  <dcterms:modified xsi:type="dcterms:W3CDTF">2025-05-02T11:31:16Z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3BF6DA1D27494311A26266EF18E3CB8D_13</vt:lpwstr>
  </property>
  <property fmtid="{D5CDD505-2E9C-101B-9397-08002B2CF9AE}" pid="3" name="KSOProductBuildVer">
    <vt:lpwstr>1033-12.2.0.20795</vt:lpwstr>
  </property>
</Properties>
</file>