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807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Gabriela Lipková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807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Rodinné vztahy homosexuálů v primární rodině v České republice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807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807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807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8077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3807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odpovídá studijnímu programu.</w:t>
            </w:r>
          </w:p>
          <w:p w:rsidR="0038077A" w:rsidRDefault="003807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operacionalizuje pojmy pro část praktickou. Vychází z dostatečného počtu aktuálních zdrojů.</w:t>
            </w:r>
          </w:p>
          <w:p w:rsidR="00B411DB" w:rsidRPr="00C50B27" w:rsidRDefault="003807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vedena kvalitativně, metodou zakotvené teorie. Počet probandů je dostatečný</w:t>
            </w:r>
            <w:r w:rsidR="001B3984">
              <w:rPr>
                <w:sz w:val="22"/>
                <w:szCs w:val="22"/>
              </w:rPr>
              <w:t>, zajímavé je, že všichni pocházejí z vesnice, což má na vztahy v rodině i širší sociální skupině jiný vliv, než kdyby pocházeli z města</w:t>
            </w:r>
            <w:r>
              <w:rPr>
                <w:sz w:val="22"/>
                <w:szCs w:val="22"/>
              </w:rPr>
              <w:t>. Kategorie jsou dostatečně nasyceny, širší by mohla být interpretace dat a diskuse. Oceňuji zařazení Doporučení pro praxi.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1B39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Město nabízí větší míru anonymity, jak se podařilo zajistit, aby všichni probandi byli z vesnice?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B3984">
              <w:rPr>
                <w:sz w:val="22"/>
                <w:szCs w:val="22"/>
              </w:rPr>
              <w:t xml:space="preserve"> 7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1A0" w:rsidRDefault="00A941A0">
      <w:r>
        <w:separator/>
      </w:r>
    </w:p>
  </w:endnote>
  <w:endnote w:type="continuationSeparator" w:id="0">
    <w:p w:rsidR="00A941A0" w:rsidRDefault="00A94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1A0" w:rsidRDefault="00A941A0">
      <w:r>
        <w:separator/>
      </w:r>
    </w:p>
  </w:footnote>
  <w:footnote w:type="continuationSeparator" w:id="0">
    <w:p w:rsidR="00A941A0" w:rsidRDefault="00A941A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1B3984"/>
    <w:rsid w:val="00362AB0"/>
    <w:rsid w:val="0038077A"/>
    <w:rsid w:val="003F5DA2"/>
    <w:rsid w:val="00512982"/>
    <w:rsid w:val="00514664"/>
    <w:rsid w:val="00526D47"/>
    <w:rsid w:val="0055255D"/>
    <w:rsid w:val="005C219A"/>
    <w:rsid w:val="006847E2"/>
    <w:rsid w:val="0070056B"/>
    <w:rsid w:val="0084051D"/>
    <w:rsid w:val="00983753"/>
    <w:rsid w:val="00A72E5D"/>
    <w:rsid w:val="00A941A0"/>
    <w:rsid w:val="00B411DB"/>
    <w:rsid w:val="00BA3203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1</TotalTime>
  <Pages>1</Pages>
  <Words>287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2025-05-07T14:51:00Z</dcterms:created>
  <dcterms:modified xsi:type="dcterms:W3CDTF">2025-05-07T14:51:00Z</dcterms:modified>
</cp:coreProperties>
</file>