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Jana </w:t>
            </w:r>
            <w:proofErr w:type="spellStart"/>
            <w:r>
              <w:rPr>
                <w:sz w:val="22"/>
                <w:szCs w:val="22"/>
              </w:rPr>
              <w:t>Klinkovská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 v Portugalsku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Předložená práce rozšiřuje poznání o sociální pedagogice v Portugalsku, které není v českém prostoru zatím nijak zpracované. Vysoce vyzdvihuji práci s cizojazyčnou literaturou, celá práce vychází z portugalských zdrojů, včetně právních norem. Autorka využila ke zpracování tématu svůj semestrální pobyt v Portugalsku v rámci programu Erasmus+.</w:t>
            </w:r>
          </w:p>
          <w:p w:rsidR="003D0FCF" w:rsidRDefault="003D0FC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psána formou obsahové analýzy jako jeden komplex, bez dělení na část teoretickou a část praktickou. </w:t>
            </w:r>
            <w:r w:rsidR="00C41F0C">
              <w:rPr>
                <w:sz w:val="22"/>
                <w:szCs w:val="22"/>
              </w:rPr>
              <w:t xml:space="preserve">Jednotlivé kapitoly odpovídají na základní otázky, které si autorka položila v úvodu práce. </w:t>
            </w:r>
          </w:p>
          <w:p w:rsidR="00B411DB" w:rsidRPr="00C50B27" w:rsidRDefault="00C41F0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obsahuje doporučení pro praxi a limity šetření.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C41F0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Který z programů byste nejvíce doporučila pro české prostředí a proč?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41F0C">
              <w:rPr>
                <w:sz w:val="22"/>
                <w:szCs w:val="22"/>
              </w:rPr>
              <w:t xml:space="preserve"> 7.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F0B" w:rsidRDefault="00E73F0B">
      <w:r>
        <w:separator/>
      </w:r>
    </w:p>
  </w:endnote>
  <w:endnote w:type="continuationSeparator" w:id="0">
    <w:p w:rsidR="00E73F0B" w:rsidRDefault="00E7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F0B" w:rsidRDefault="00E73F0B">
      <w:r>
        <w:separator/>
      </w:r>
    </w:p>
  </w:footnote>
  <w:footnote w:type="continuationSeparator" w:id="0">
    <w:p w:rsidR="00E73F0B" w:rsidRDefault="00E73F0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362AB0"/>
    <w:rsid w:val="003D0FCF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A72E5D"/>
    <w:rsid w:val="00B411DB"/>
    <w:rsid w:val="00BA3203"/>
    <w:rsid w:val="00C41F0C"/>
    <w:rsid w:val="00C50B27"/>
    <w:rsid w:val="00CC557C"/>
    <w:rsid w:val="00DC1BF5"/>
    <w:rsid w:val="00E709EA"/>
    <w:rsid w:val="00E73F0B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2025-05-07T13:45:00Z</dcterms:created>
  <dcterms:modified xsi:type="dcterms:W3CDTF">2025-05-07T13:45:00Z</dcterms:modified>
</cp:coreProperties>
</file>