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A01A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Barbora Straková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A01A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Utváření identity osob z pěstounské péče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A01A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A01A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A01A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D5670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A01A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Téma práce odpovídá studijnímu programu. </w:t>
            </w:r>
          </w:p>
          <w:p w:rsidR="00A01A84" w:rsidRDefault="00A01A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by mohla být lépe for</w:t>
            </w:r>
            <w:r w:rsidR="00D56703">
              <w:rPr>
                <w:sz w:val="22"/>
                <w:szCs w:val="22"/>
              </w:rPr>
              <w:t>málně upravena a také některé stylistické obraty jsou krkolomné.</w:t>
            </w:r>
          </w:p>
          <w:p w:rsidR="00A01A84" w:rsidRDefault="00A01A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operacionalizuje pojmy pro část praktickou, vychází z dostatečného počtu zdrojů. </w:t>
            </w:r>
          </w:p>
          <w:p w:rsidR="00A01A84" w:rsidRDefault="00A01A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Praktická část je pojata kvalitativně, metoda zakotvené teorie. Za výborný nápad považuji Tvořivý deník, zde se dalo z obrázků vytěžit více v rámci interpretace.</w:t>
            </w:r>
          </w:p>
          <w:p w:rsidR="00B411DB" w:rsidRPr="00C50B27" w:rsidRDefault="00D5670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Kladně hodnotím Doporučení pro praxi.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D5670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Myslíte si, že by jinak vypadaly výsledky, kdyby se jednalo o nepříbuzenskou péči?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D56703">
              <w:rPr>
                <w:sz w:val="22"/>
                <w:szCs w:val="22"/>
              </w:rPr>
              <w:t xml:space="preserve"> 7.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753" w:rsidRDefault="00B30753">
      <w:r>
        <w:separator/>
      </w:r>
    </w:p>
  </w:endnote>
  <w:endnote w:type="continuationSeparator" w:id="0">
    <w:p w:rsidR="00B30753" w:rsidRDefault="00B30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753" w:rsidRDefault="00B30753">
      <w:r>
        <w:separator/>
      </w:r>
    </w:p>
  </w:footnote>
  <w:footnote w:type="continuationSeparator" w:id="0">
    <w:p w:rsidR="00B30753" w:rsidRDefault="00B30753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53"/>
    <w:rsid w:val="00362AB0"/>
    <w:rsid w:val="003F5DA2"/>
    <w:rsid w:val="00512982"/>
    <w:rsid w:val="00514664"/>
    <w:rsid w:val="00526D47"/>
    <w:rsid w:val="0055255D"/>
    <w:rsid w:val="005C219A"/>
    <w:rsid w:val="006847E2"/>
    <w:rsid w:val="0070056B"/>
    <w:rsid w:val="0084051D"/>
    <w:rsid w:val="00983753"/>
    <w:rsid w:val="00A01A84"/>
    <w:rsid w:val="00A72E5D"/>
    <w:rsid w:val="00B30753"/>
    <w:rsid w:val="00B411DB"/>
    <w:rsid w:val="00BA3203"/>
    <w:rsid w:val="00C50B27"/>
    <w:rsid w:val="00CC557C"/>
    <w:rsid w:val="00D56703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7A1A6-4BA9-4110-9DA3-F58E4FDE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 (1).dotx</Template>
  <TotalTime>0</TotalTime>
  <Pages>1</Pages>
  <Words>273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2025-05-07T14:36:00Z</dcterms:created>
  <dcterms:modified xsi:type="dcterms:W3CDTF">2025-05-07T14:36:00Z</dcterms:modified>
</cp:coreProperties>
</file>