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846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Petra Zelinková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8464D" w:rsidP="00362AB0">
            <w:pPr>
              <w:rPr>
                <w:sz w:val="22"/>
                <w:szCs w:val="22"/>
              </w:rPr>
            </w:pPr>
            <w:r>
              <w:t>Míra empatie ve vztahu k sociálním rolím u žáků druhého stupně ZŠ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A17E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Denisa Denglerová,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8464D" w:rsidRDefault="006847E2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8464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8464D" w:rsidRDefault="005C219A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8464D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92D17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8464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8464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8464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8464D" w:rsidRDefault="00B411DB" w:rsidP="008614B3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8464D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8464D" w:rsidRDefault="00B411DB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8464D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85FA7" w:rsidRDefault="00785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 je lehce zavádějící, výzkum se týkal jen 6. ročníků nikoliv celého druhého stupně ZŠ.</w:t>
            </w:r>
          </w:p>
          <w:p w:rsidR="00785FA7" w:rsidRDefault="00785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se dotýká adekvátních témat, v oblasti emocí a emoční inteligence čerpá spíše ze starších zdrojů (např. </w:t>
            </w:r>
            <w:proofErr w:type="spellStart"/>
            <w:r>
              <w:rPr>
                <w:sz w:val="22"/>
                <w:szCs w:val="22"/>
              </w:rPr>
              <w:t>Goleman</w:t>
            </w:r>
            <w:proofErr w:type="spellEnd"/>
            <w:r>
              <w:rPr>
                <w:sz w:val="22"/>
                <w:szCs w:val="22"/>
              </w:rPr>
              <w:t xml:space="preserve"> z roku 1995), nové koncepce emocí chybí (např. </w:t>
            </w:r>
            <w:proofErr w:type="spellStart"/>
            <w:r>
              <w:rPr>
                <w:sz w:val="22"/>
                <w:szCs w:val="22"/>
              </w:rPr>
              <w:t>Barrett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</w:p>
          <w:p w:rsidR="00B411DB" w:rsidRDefault="00785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empirické části práce oceňuji originálně zformulovaný výzkumný problém a využití standardizovaných dotazníkových metod.</w:t>
            </w:r>
          </w:p>
          <w:p w:rsidR="00785FA7" w:rsidRPr="00C50B27" w:rsidRDefault="00785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Při analýze dat a vyhodnocování však práce působí chaoticky, určité skupiny jsou porovnávány „od oka“ bez využití statistických procedur. </w:t>
            </w:r>
          </w:p>
          <w:p w:rsidR="00F1326B" w:rsidRPr="00C50B27" w:rsidRDefault="00F1326B" w:rsidP="00C8464D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FE6090" w:rsidRDefault="00FE6090" w:rsidP="00362AB0">
            <w:pPr>
              <w:rPr>
                <w:sz w:val="22"/>
                <w:szCs w:val="22"/>
              </w:rPr>
            </w:pPr>
          </w:p>
          <w:p w:rsidR="00785FA7" w:rsidRDefault="00785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Měli žáci z různých tříd/škol zastávající stejné či obdobné sociální role něco společného v oblasti míry empatie? Proč jste vyhodnocovala každou třídu zvlášť?</w:t>
            </w:r>
          </w:p>
          <w:p w:rsidR="00785FA7" w:rsidRPr="00C50B27" w:rsidRDefault="00785FA7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8464D" w:rsidRDefault="00B411DB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785FA7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r w:rsidRPr="00785FA7">
              <w:rPr>
                <w:b/>
                <w:sz w:val="22"/>
                <w:szCs w:val="22"/>
              </w:rPr>
              <w:t>C</w:t>
            </w:r>
            <w:bookmarkEnd w:id="0"/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F64" w:rsidRDefault="007A1F64">
      <w:r>
        <w:separator/>
      </w:r>
    </w:p>
  </w:endnote>
  <w:endnote w:type="continuationSeparator" w:id="0">
    <w:p w:rsidR="007A1F64" w:rsidRDefault="007A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F64" w:rsidRDefault="007A1F64">
      <w:r>
        <w:separator/>
      </w:r>
    </w:p>
  </w:footnote>
  <w:footnote w:type="continuationSeparator" w:id="0">
    <w:p w:rsidR="007A1F64" w:rsidRDefault="007A1F6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EC"/>
    <w:rsid w:val="00066468"/>
    <w:rsid w:val="00362AB0"/>
    <w:rsid w:val="003F5DA2"/>
    <w:rsid w:val="00512982"/>
    <w:rsid w:val="00526D47"/>
    <w:rsid w:val="0055255D"/>
    <w:rsid w:val="005C219A"/>
    <w:rsid w:val="006847E2"/>
    <w:rsid w:val="00785FA7"/>
    <w:rsid w:val="007A1F64"/>
    <w:rsid w:val="008614B3"/>
    <w:rsid w:val="008C2636"/>
    <w:rsid w:val="009B2248"/>
    <w:rsid w:val="009B61CE"/>
    <w:rsid w:val="00A17EEC"/>
    <w:rsid w:val="00AF1740"/>
    <w:rsid w:val="00B02A88"/>
    <w:rsid w:val="00B411DB"/>
    <w:rsid w:val="00BA3203"/>
    <w:rsid w:val="00C50B27"/>
    <w:rsid w:val="00C8464D"/>
    <w:rsid w:val="00C92D17"/>
    <w:rsid w:val="00CE0A8B"/>
    <w:rsid w:val="00CE4377"/>
    <w:rsid w:val="00DB612F"/>
    <w:rsid w:val="00DC1BF5"/>
    <w:rsid w:val="00E67C85"/>
    <w:rsid w:val="00E709EA"/>
    <w:rsid w:val="00F1326B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4EF28"/>
  <w15:chartTrackingRefBased/>
  <w15:docId w15:val="{FAC43D9A-217D-47C4-91DF-80DE5CDF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32</TotalTime>
  <Pages>1</Pages>
  <Words>306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2025-05-11T18:06:00Z</dcterms:created>
  <dcterms:modified xsi:type="dcterms:W3CDTF">2025-05-11T18:38:00Z</dcterms:modified>
</cp:coreProperties>
</file>