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542F4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Petra Zelinková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542F48" w:rsidP="00542F48">
            <w:pPr>
              <w:rPr>
                <w:sz w:val="22"/>
                <w:szCs w:val="22"/>
              </w:rPr>
            </w:pPr>
            <w:r w:rsidRPr="00542F48">
              <w:rPr>
                <w:sz w:val="22"/>
                <w:szCs w:val="22"/>
              </w:rPr>
              <w:t xml:space="preserve">Míra empatie ve </w:t>
            </w:r>
            <w:r>
              <w:rPr>
                <w:sz w:val="22"/>
                <w:szCs w:val="22"/>
              </w:rPr>
              <w:t xml:space="preserve">vztahu k sociálním rolím u žáků </w:t>
            </w:r>
            <w:r w:rsidRPr="00542F48">
              <w:rPr>
                <w:sz w:val="22"/>
                <w:szCs w:val="22"/>
              </w:rPr>
              <w:t>druhého stupně ZŠ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542F4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Mgr. Jakub Hladík,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542F4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542F4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542F4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542F4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B411DB" w:rsidRDefault="00542F4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Výzkum míry empatie v souvislosti se sociálními rolemi pokládám za originální.</w:t>
            </w:r>
          </w:p>
          <w:p w:rsidR="00542F48" w:rsidRDefault="00542F4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Cíle jsou jasně definovány.</w:t>
            </w:r>
          </w:p>
          <w:p w:rsidR="00542F48" w:rsidRDefault="00542F4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Využití existujících výzkumných nástrojů.</w:t>
            </w:r>
          </w:p>
          <w:p w:rsidR="0056292E" w:rsidRDefault="0056292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Výsledky jsou přehledně prezentovány.</w:t>
            </w:r>
          </w:p>
          <w:p w:rsidR="0056292E" w:rsidRPr="00C50B27" w:rsidRDefault="0056292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proofErr w:type="spellStart"/>
            <w:r>
              <w:rPr>
                <w:sz w:val="22"/>
                <w:szCs w:val="22"/>
              </w:rPr>
              <w:t>Interpretativní</w:t>
            </w:r>
            <w:proofErr w:type="spellEnd"/>
            <w:r>
              <w:rPr>
                <w:sz w:val="22"/>
                <w:szCs w:val="22"/>
              </w:rPr>
              <w:t xml:space="preserve"> charakter diskuse.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542F4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B411DB" w:rsidRDefault="00542F4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S ohledem na téma mohla autorka použít větší množství cizojazyčných zdrojů.</w:t>
            </w:r>
          </w:p>
          <w:p w:rsidR="00542F48" w:rsidRPr="00C50B27" w:rsidRDefault="00542F4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Teoretická část je spíš přehledového charakteru než analytického.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56292E" w:rsidRDefault="0056292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Výzkum představuje zajímavou sondu do situace čtyř základních škol.</w:t>
            </w:r>
          </w:p>
          <w:p w:rsidR="0056292E" w:rsidRDefault="0056292E" w:rsidP="00362AB0">
            <w:pPr>
              <w:rPr>
                <w:sz w:val="22"/>
                <w:szCs w:val="22"/>
              </w:rPr>
            </w:pPr>
          </w:p>
          <w:p w:rsidR="00B411DB" w:rsidRPr="00C50B27" w:rsidRDefault="0056292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práci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542F4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Objasněte záměr sbírat data u různých typů škol (sportovní, jazyková …)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56292E">
              <w:rPr>
                <w:sz w:val="22"/>
                <w:szCs w:val="22"/>
              </w:rPr>
              <w:t xml:space="preserve"> 6. 5. 2025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56292E">
              <w:rPr>
                <w:sz w:val="22"/>
                <w:szCs w:val="22"/>
              </w:rPr>
              <w:t xml:space="preserve"> Jakub Hladík </w:t>
            </w:r>
            <w:proofErr w:type="gramStart"/>
            <w:r w:rsidR="0056292E">
              <w:rPr>
                <w:sz w:val="22"/>
                <w:szCs w:val="22"/>
              </w:rPr>
              <w:t>v.r.</w:t>
            </w:r>
            <w:proofErr w:type="gramEnd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B78" w:rsidRDefault="00786B78">
      <w:r>
        <w:separator/>
      </w:r>
    </w:p>
  </w:endnote>
  <w:endnote w:type="continuationSeparator" w:id="0">
    <w:p w:rsidR="00786B78" w:rsidRDefault="00786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B78" w:rsidRDefault="00786B78">
      <w:r>
        <w:separator/>
      </w:r>
    </w:p>
  </w:footnote>
  <w:footnote w:type="continuationSeparator" w:id="0">
    <w:p w:rsidR="00786B78" w:rsidRDefault="00786B78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F48"/>
    <w:rsid w:val="00362AB0"/>
    <w:rsid w:val="003F5DA2"/>
    <w:rsid w:val="00512982"/>
    <w:rsid w:val="00514664"/>
    <w:rsid w:val="00526D47"/>
    <w:rsid w:val="00542F48"/>
    <w:rsid w:val="0055255D"/>
    <w:rsid w:val="0056292E"/>
    <w:rsid w:val="005C219A"/>
    <w:rsid w:val="006847E2"/>
    <w:rsid w:val="0070056B"/>
    <w:rsid w:val="00786B78"/>
    <w:rsid w:val="00A72E5D"/>
    <w:rsid w:val="00B411DB"/>
    <w:rsid w:val="00BA3203"/>
    <w:rsid w:val="00C50B27"/>
    <w:rsid w:val="00CC557C"/>
    <w:rsid w:val="00DC1BF5"/>
    <w:rsid w:val="00E709EA"/>
    <w:rsid w:val="00E8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622C40"/>
  <w15:chartTrackingRefBased/>
  <w15:docId w15:val="{85D6D568-C263-41E9-95FB-402C27AEE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ocha%205.10.2022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PRÁCE_2022.dotx</Template>
  <TotalTime>19</TotalTime>
  <Pages>1</Pages>
  <Words>287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*</dc:creator>
  <cp:keywords/>
  <cp:lastModifiedBy>Jakub Hladík</cp:lastModifiedBy>
  <cp:revision>1</cp:revision>
  <cp:lastPrinted>2012-04-25T08:21:00Z</cp:lastPrinted>
  <dcterms:created xsi:type="dcterms:W3CDTF">2025-05-06T06:39:00Z</dcterms:created>
  <dcterms:modified xsi:type="dcterms:W3CDTF">2025-05-06T06:58:00Z</dcterms:modified>
</cp:coreProperties>
</file>