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Klára Nývltová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A72E3" w:rsidP="004A72E3">
            <w:pPr>
              <w:rPr>
                <w:sz w:val="22"/>
                <w:szCs w:val="22"/>
              </w:rPr>
            </w:pPr>
            <w:proofErr w:type="spellStart"/>
            <w:r w:rsidRPr="004A72E3">
              <w:rPr>
                <w:sz w:val="22"/>
                <w:szCs w:val="22"/>
              </w:rPr>
              <w:t>Well-being</w:t>
            </w:r>
            <w:proofErr w:type="spellEnd"/>
            <w:r w:rsidRPr="004A72E3">
              <w:rPr>
                <w:sz w:val="22"/>
                <w:szCs w:val="22"/>
              </w:rPr>
              <w:t xml:space="preserve"> a jeh</w:t>
            </w:r>
            <w:r>
              <w:rPr>
                <w:sz w:val="22"/>
                <w:szCs w:val="22"/>
              </w:rPr>
              <w:t xml:space="preserve">o souvislost se sociální oporou </w:t>
            </w:r>
            <w:r w:rsidRPr="004A72E3">
              <w:rPr>
                <w:sz w:val="22"/>
                <w:szCs w:val="22"/>
              </w:rPr>
              <w:t>u žáků středních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Téma </w:t>
            </w:r>
            <w:proofErr w:type="spellStart"/>
            <w:r>
              <w:rPr>
                <w:sz w:val="22"/>
                <w:szCs w:val="22"/>
              </w:rPr>
              <w:t>well-beingu</w:t>
            </w:r>
            <w:proofErr w:type="spellEnd"/>
            <w:r>
              <w:rPr>
                <w:sz w:val="22"/>
                <w:szCs w:val="22"/>
              </w:rPr>
              <w:t xml:space="preserve"> je dnes již velmi časté, avšak ve spojení se sociální oporou představuje smysluplné výzkumné téma.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většího množství zdrojů (i cizojazyčných).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 teoretické části oceňuji zejm. kapitolu třetí, která obsahuje informace o realizovaných výzkumech a úzce souvisí s výzkumným problémem.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 i metoda jsou jasně popsány.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výzkumných nástrojů.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Náhodný výběr škol. </w:t>
            </w:r>
          </w:p>
          <w:p w:rsidR="00096A49" w:rsidRDefault="00096A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Analýza dat je na velmi dobré úrovni, prezentace výsledků je přehledná.</w:t>
            </w:r>
          </w:p>
          <w:p w:rsidR="00096A49" w:rsidRPr="00C50B27" w:rsidRDefault="00096A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Propracovaná diskuse.</w:t>
            </w:r>
          </w:p>
          <w:p w:rsidR="004A72E3" w:rsidRDefault="004A72E3" w:rsidP="00362AB0">
            <w:pPr>
              <w:rPr>
                <w:sz w:val="22"/>
                <w:szCs w:val="22"/>
              </w:rPr>
            </w:pPr>
          </w:p>
          <w:p w:rsidR="00B411DB" w:rsidRPr="00C50B27" w:rsidRDefault="00096A4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pokládám za velmi zdařilou a doporučuji 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4A72E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si vysvětlujete, že spolužáci představují </w:t>
            </w:r>
            <w:r w:rsidR="00096A49">
              <w:rPr>
                <w:sz w:val="22"/>
                <w:szCs w:val="22"/>
              </w:rPr>
              <w:t xml:space="preserve">nejmenší zdroj sociální opory?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96A49">
              <w:rPr>
                <w:sz w:val="22"/>
                <w:szCs w:val="22"/>
              </w:rPr>
              <w:t xml:space="preserve"> 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96A49">
              <w:rPr>
                <w:sz w:val="22"/>
                <w:szCs w:val="22"/>
              </w:rPr>
              <w:t xml:space="preserve"> Jakub Hladík</w:t>
            </w:r>
            <w:r w:rsidR="007D6159">
              <w:rPr>
                <w:sz w:val="22"/>
                <w:szCs w:val="22"/>
              </w:rPr>
              <w:t xml:space="preserve"> v.r.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ACD" w:rsidRDefault="00606ACD">
      <w:r>
        <w:separator/>
      </w:r>
    </w:p>
  </w:endnote>
  <w:endnote w:type="continuationSeparator" w:id="0">
    <w:p w:rsidR="00606ACD" w:rsidRDefault="00606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ACD" w:rsidRDefault="00606ACD">
      <w:r>
        <w:separator/>
      </w:r>
    </w:p>
  </w:footnote>
  <w:footnote w:type="continuationSeparator" w:id="0">
    <w:p w:rsidR="00606ACD" w:rsidRDefault="00606ACD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E3"/>
    <w:rsid w:val="00096A49"/>
    <w:rsid w:val="00362AB0"/>
    <w:rsid w:val="003F5DA2"/>
    <w:rsid w:val="004A72E3"/>
    <w:rsid w:val="00512982"/>
    <w:rsid w:val="00514664"/>
    <w:rsid w:val="00526D47"/>
    <w:rsid w:val="0055255D"/>
    <w:rsid w:val="005C219A"/>
    <w:rsid w:val="00606ACD"/>
    <w:rsid w:val="006847E2"/>
    <w:rsid w:val="0070056B"/>
    <w:rsid w:val="007D6159"/>
    <w:rsid w:val="00A72E5D"/>
    <w:rsid w:val="00B411DB"/>
    <w:rsid w:val="00BA3203"/>
    <w:rsid w:val="00C50B27"/>
    <w:rsid w:val="00CC557C"/>
    <w:rsid w:val="00D831C4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C518C"/>
  <w15:chartTrackingRefBased/>
  <w15:docId w15:val="{666B563B-F5A7-452B-93C3-7D86E15B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22</TotalTime>
  <Pages>1</Pages>
  <Words>302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2025-05-06T05:48:00Z</dcterms:created>
  <dcterms:modified xsi:type="dcterms:W3CDTF">2025-05-06T07:07:00Z</dcterms:modified>
</cp:coreProperties>
</file>