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D38B567" w14:textId="77777777" w:rsidTr="00C50B27">
        <w:tc>
          <w:tcPr>
            <w:tcW w:w="9828" w:type="dxa"/>
            <w:gridSpan w:val="9"/>
          </w:tcPr>
          <w:p w14:paraId="0E99CC21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5848A47" w14:textId="77777777" w:rsidTr="00C50B27">
        <w:tc>
          <w:tcPr>
            <w:tcW w:w="2808" w:type="dxa"/>
          </w:tcPr>
          <w:p w14:paraId="4393F8B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EB9B5EA" w14:textId="4E09E554" w:rsidR="006847E2" w:rsidRPr="00C50B27" w:rsidRDefault="00D95796" w:rsidP="00362AB0">
            <w:pPr>
              <w:rPr>
                <w:sz w:val="22"/>
                <w:szCs w:val="22"/>
              </w:rPr>
            </w:pPr>
            <w:r w:rsidRPr="00D95796">
              <w:rPr>
                <w:sz w:val="22"/>
                <w:szCs w:val="22"/>
              </w:rPr>
              <w:t>Zuzana Blahutová</w:t>
            </w:r>
          </w:p>
        </w:tc>
      </w:tr>
      <w:tr w:rsidR="006847E2" w:rsidRPr="00C50B27" w14:paraId="3254C400" w14:textId="77777777" w:rsidTr="00C50B27">
        <w:tc>
          <w:tcPr>
            <w:tcW w:w="2808" w:type="dxa"/>
          </w:tcPr>
          <w:p w14:paraId="58B9AF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68C603C" w14:textId="2E50F62A" w:rsidR="006847E2" w:rsidRPr="00C50B27" w:rsidRDefault="00E60ADD" w:rsidP="00362AB0">
            <w:pPr>
              <w:rPr>
                <w:sz w:val="22"/>
                <w:szCs w:val="22"/>
              </w:rPr>
            </w:pPr>
            <w:r w:rsidRPr="00E60ADD">
              <w:rPr>
                <w:sz w:val="22"/>
                <w:szCs w:val="22"/>
              </w:rPr>
              <w:t>Akutní krize uživatelů nízkoprahových zařízení pro děti a mládež pohledem sociálních pracovníků</w:t>
            </w:r>
          </w:p>
        </w:tc>
      </w:tr>
      <w:tr w:rsidR="006847E2" w:rsidRPr="00C50B27" w14:paraId="20D4DB64" w14:textId="77777777" w:rsidTr="00C50B27">
        <w:tc>
          <w:tcPr>
            <w:tcW w:w="2808" w:type="dxa"/>
          </w:tcPr>
          <w:p w14:paraId="78F0048B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AEB52D1" w14:textId="4A5A0F9B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 Klokočka</w:t>
            </w:r>
          </w:p>
        </w:tc>
      </w:tr>
      <w:tr w:rsidR="006847E2" w:rsidRPr="00C50B27" w14:paraId="11F4E10F" w14:textId="77777777" w:rsidTr="00C50B27">
        <w:tc>
          <w:tcPr>
            <w:tcW w:w="2808" w:type="dxa"/>
          </w:tcPr>
          <w:p w14:paraId="20F15F66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6E59E40" w14:textId="01A46262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A9A122C" w14:textId="77777777" w:rsidTr="00C50B27">
        <w:tc>
          <w:tcPr>
            <w:tcW w:w="2808" w:type="dxa"/>
          </w:tcPr>
          <w:p w14:paraId="7A6AADD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99B6C63" w14:textId="1E61A569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84C70CE" w14:textId="77777777" w:rsidTr="00C50B27">
        <w:tc>
          <w:tcPr>
            <w:tcW w:w="2808" w:type="dxa"/>
            <w:vAlign w:val="center"/>
          </w:tcPr>
          <w:p w14:paraId="53B7CD4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D4B8FA3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6D22E7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7F8BE73" w14:textId="77777777" w:rsidTr="00C50B27">
        <w:tc>
          <w:tcPr>
            <w:tcW w:w="9828" w:type="dxa"/>
            <w:gridSpan w:val="9"/>
            <w:shd w:val="clear" w:color="auto" w:fill="A6A6A6"/>
          </w:tcPr>
          <w:p w14:paraId="17905AD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A206533" w14:textId="77777777" w:rsidTr="00C50B27">
        <w:tc>
          <w:tcPr>
            <w:tcW w:w="6791" w:type="dxa"/>
            <w:gridSpan w:val="3"/>
          </w:tcPr>
          <w:p w14:paraId="3CAEEFE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377978" w14:textId="67A8C855" w:rsidR="006847E2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13BBBAC" w14:textId="2C173614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9B8F78" w14:textId="6ADFF06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9DBF491" w14:textId="7B724C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422FD3" w14:textId="26508E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3180A0" w14:textId="717165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08D706B" w14:textId="77777777" w:rsidTr="00C50B27">
        <w:tc>
          <w:tcPr>
            <w:tcW w:w="6791" w:type="dxa"/>
            <w:gridSpan w:val="3"/>
          </w:tcPr>
          <w:p w14:paraId="17D71E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2BFF7A9" w14:textId="7B9E93D5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8CE610" w14:textId="3395244E" w:rsidR="006847E2" w:rsidRPr="003D3A45" w:rsidRDefault="00682E8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62BB37" w14:textId="654B35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B53127" w14:textId="303B12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2B8EE4" w14:textId="5262B8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15A5FC" w14:textId="118264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EB41DA" w14:textId="77777777" w:rsidTr="00C50B27">
        <w:tc>
          <w:tcPr>
            <w:tcW w:w="6791" w:type="dxa"/>
            <w:gridSpan w:val="3"/>
          </w:tcPr>
          <w:p w14:paraId="1D1E715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3EFFB57" w14:textId="50459335" w:rsidR="006847E2" w:rsidRPr="003D3A45" w:rsidRDefault="00C6632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88A0A6E" w14:textId="0D9A47DF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BEDEEE" w14:textId="7A6E6D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F7AF014" w14:textId="61F476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592222" w14:textId="779674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7F4E4A" w14:textId="307E47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8EBC63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A4A2148" w14:textId="77777777" w:rsidR="006847E2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 xml:space="preserve">Teoretická východiska </w:t>
            </w:r>
            <w:r w:rsidR="006847E2" w:rsidRPr="003D3A45">
              <w:rPr>
                <w:b/>
                <w:bCs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6B425B0" w14:textId="77777777" w:rsidTr="00C50B27">
        <w:tc>
          <w:tcPr>
            <w:tcW w:w="6791" w:type="dxa"/>
            <w:gridSpan w:val="3"/>
          </w:tcPr>
          <w:p w14:paraId="5820C80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CA6CBBF" w14:textId="4DADCDDE" w:rsidR="006847E2" w:rsidRPr="003D3A45" w:rsidRDefault="000238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E34D5C" w14:textId="6C9DE87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B765A" w14:textId="7695D1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4980973" w14:textId="016ABB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AF67CE" w14:textId="5F6D5B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2E1A4F" w14:textId="3F19E4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9B0A0B9" w14:textId="77777777" w:rsidTr="00C50B27">
        <w:tc>
          <w:tcPr>
            <w:tcW w:w="6791" w:type="dxa"/>
            <w:gridSpan w:val="3"/>
          </w:tcPr>
          <w:p w14:paraId="4816945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46ECA3" w14:textId="2CA7651C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F0E0D0" w14:textId="2B95CB5C" w:rsidR="006847E2" w:rsidRPr="00C50B27" w:rsidRDefault="00327E5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ED5CDC" w14:textId="7064A1D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1040D5" w14:textId="5EF8230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940E36" w14:textId="110098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CF1F77F" w14:textId="00ECA1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59F4F8A" w14:textId="77777777" w:rsidTr="00C50B27">
        <w:tc>
          <w:tcPr>
            <w:tcW w:w="6791" w:type="dxa"/>
            <w:gridSpan w:val="3"/>
          </w:tcPr>
          <w:p w14:paraId="6812AE0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AB0DB3" w14:textId="122F3E96" w:rsidR="005C219A" w:rsidRPr="003D3A45" w:rsidRDefault="000238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39469F" w14:textId="00F5D1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571D40" w14:textId="7FC6995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09F1C5" w14:textId="3713704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8D0462" w14:textId="2E3EB78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EDFA11" w14:textId="548285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D8C5D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BBB5A83" w14:textId="77777777" w:rsidR="005C219A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469B86A" w14:textId="77777777" w:rsidTr="00C50B27">
        <w:tc>
          <w:tcPr>
            <w:tcW w:w="6791" w:type="dxa"/>
            <w:gridSpan w:val="3"/>
          </w:tcPr>
          <w:p w14:paraId="6CF2D36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AA5AFB3" w14:textId="7F4060B9" w:rsidR="0055255D" w:rsidRPr="003D3A45" w:rsidRDefault="009F28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1523B60" w14:textId="13DDBA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BC8114" w14:textId="683F10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0C6BE" w14:textId="2C0C204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52A3B" w14:textId="3F1537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F21703" w14:textId="3C485C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8D1598C" w14:textId="77777777" w:rsidTr="00C50B27">
        <w:tc>
          <w:tcPr>
            <w:tcW w:w="6791" w:type="dxa"/>
            <w:gridSpan w:val="3"/>
          </w:tcPr>
          <w:p w14:paraId="56D48AC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2DBFC8F" w14:textId="63CB9B21" w:rsidR="0055255D" w:rsidRPr="003D3A45" w:rsidRDefault="009F28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74C9C0" w14:textId="2B93491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6C8F62" w14:textId="339116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58B20" w14:textId="64B94B7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773361" w14:textId="72E560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FAC12A" w14:textId="565E18A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C52506" w14:textId="77777777" w:rsidTr="00C50B27">
        <w:tc>
          <w:tcPr>
            <w:tcW w:w="6791" w:type="dxa"/>
            <w:gridSpan w:val="3"/>
          </w:tcPr>
          <w:p w14:paraId="1265424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1AC5F5B" w14:textId="5FAB1BE9" w:rsidR="0055255D" w:rsidRPr="003D3A45" w:rsidRDefault="009F79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D2FD6C" w14:textId="0C5C3D4F" w:rsidR="0055255D" w:rsidRPr="0035375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51107F" w14:textId="4C68731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1F2A012" w14:textId="2B9900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F39467" w14:textId="7DFE9B4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291004B" w14:textId="602B73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A461CFD" w14:textId="77777777" w:rsidTr="00C50B27">
        <w:tc>
          <w:tcPr>
            <w:tcW w:w="6791" w:type="dxa"/>
            <w:gridSpan w:val="3"/>
          </w:tcPr>
          <w:p w14:paraId="092A20B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034BAAF" w14:textId="425AB174" w:rsidR="0055255D" w:rsidRPr="003D3A45" w:rsidRDefault="009F79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EA8EA2" w14:textId="0C4A03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6ECC7F" w14:textId="1AB57A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A7F07E" w14:textId="5752B34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C1C8C5" w14:textId="5C91901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4013D8" w14:textId="55BA06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86AA24B" w14:textId="77777777" w:rsidTr="00B411DB">
        <w:tc>
          <w:tcPr>
            <w:tcW w:w="9828" w:type="dxa"/>
            <w:gridSpan w:val="9"/>
            <w:shd w:val="clear" w:color="auto" w:fill="A6A6A6"/>
          </w:tcPr>
          <w:p w14:paraId="3ED2CF61" w14:textId="77777777" w:rsidR="00B411DB" w:rsidRPr="003D3A45" w:rsidRDefault="00B411DB" w:rsidP="00B411D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8AD6258" w14:textId="77777777" w:rsidTr="00C50B27">
        <w:tc>
          <w:tcPr>
            <w:tcW w:w="6791" w:type="dxa"/>
            <w:gridSpan w:val="3"/>
          </w:tcPr>
          <w:p w14:paraId="6DE0D9D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61292C1" w14:textId="79AF5839" w:rsidR="00B411DB" w:rsidRPr="003D3A45" w:rsidRDefault="00840DC5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94DB0A" w14:textId="677B94D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A4022B" w14:textId="56DC507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F42F6C" w14:textId="5D07A511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CC0932" w14:textId="0954741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89772A" w14:textId="07F653F3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</w:tr>
      <w:tr w:rsidR="00B411DB" w:rsidRPr="00C50B27" w14:paraId="56BD3A15" w14:textId="77777777" w:rsidTr="00C50B27">
        <w:tc>
          <w:tcPr>
            <w:tcW w:w="6791" w:type="dxa"/>
            <w:gridSpan w:val="3"/>
          </w:tcPr>
          <w:p w14:paraId="5EA2ACD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1CEDE3A" w14:textId="56D87293" w:rsidR="00B411DB" w:rsidRPr="003D3A45" w:rsidRDefault="00840DC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8300A2D" w14:textId="0B0A67C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030F2F" w14:textId="540CDB6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E6A1F58" w14:textId="7B78602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413F53" w14:textId="50C39D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270A26" w14:textId="0FFF509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B06F73C" w14:textId="77777777" w:rsidTr="00C50B27">
        <w:tc>
          <w:tcPr>
            <w:tcW w:w="9828" w:type="dxa"/>
            <w:gridSpan w:val="9"/>
          </w:tcPr>
          <w:p w14:paraId="346A0F2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3D3DE46" w14:textId="7E46026F" w:rsidR="00B411DB" w:rsidRDefault="00297EFF" w:rsidP="00362AB0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Silné stránky práce:</w:t>
            </w:r>
          </w:p>
          <w:p w14:paraId="4C54391E" w14:textId="6A179095" w:rsidR="0079295E" w:rsidRPr="00F34B10" w:rsidRDefault="008A6CC9" w:rsidP="00CA6E86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C2992">
              <w:rPr>
                <w:sz w:val="22"/>
                <w:szCs w:val="22"/>
              </w:rPr>
              <w:t>Zajímavé a přínosné téma.</w:t>
            </w:r>
          </w:p>
          <w:p w14:paraId="0FB08BA7" w14:textId="3EAB20CE" w:rsidR="00F34B10" w:rsidRPr="0055706C" w:rsidRDefault="008A6CC9" w:rsidP="00F34B1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A6CC9">
              <w:rPr>
                <w:sz w:val="22"/>
                <w:szCs w:val="22"/>
              </w:rPr>
              <w:t>Práce je přehledně členěna a text je psán srozumitelně</w:t>
            </w:r>
            <w:r w:rsidR="00797AF8">
              <w:rPr>
                <w:sz w:val="22"/>
                <w:szCs w:val="22"/>
              </w:rPr>
              <w:t xml:space="preserve">, </w:t>
            </w:r>
            <w:r w:rsidR="00797AF8" w:rsidRPr="008A6CC9">
              <w:rPr>
                <w:sz w:val="22"/>
                <w:szCs w:val="22"/>
              </w:rPr>
              <w:t>odborným jazykem</w:t>
            </w:r>
            <w:r w:rsidR="00797AF8">
              <w:rPr>
                <w:sz w:val="22"/>
                <w:szCs w:val="22"/>
              </w:rPr>
              <w:t>.</w:t>
            </w:r>
          </w:p>
          <w:p w14:paraId="543AD76A" w14:textId="1B19F796" w:rsidR="00086E21" w:rsidRPr="00795136" w:rsidRDefault="008A6CC9" w:rsidP="00086E21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98391C">
              <w:rPr>
                <w:sz w:val="22"/>
                <w:szCs w:val="22"/>
              </w:rPr>
              <w:t>Teoretická část práce je relevantní. Úvod práce představuj</w:t>
            </w:r>
            <w:r w:rsidR="00DE497F" w:rsidRPr="0098391C">
              <w:rPr>
                <w:sz w:val="22"/>
                <w:szCs w:val="22"/>
              </w:rPr>
              <w:t>e její strukturu a</w:t>
            </w:r>
            <w:r w:rsidRPr="0098391C">
              <w:rPr>
                <w:sz w:val="22"/>
                <w:szCs w:val="22"/>
              </w:rPr>
              <w:t xml:space="preserve"> zvolené téma. Dále se studentka věnuje </w:t>
            </w:r>
            <w:r w:rsidR="00785D17" w:rsidRPr="0098391C">
              <w:rPr>
                <w:sz w:val="22"/>
                <w:szCs w:val="22"/>
              </w:rPr>
              <w:t xml:space="preserve">krizím a </w:t>
            </w:r>
            <w:r w:rsidRPr="0098391C">
              <w:rPr>
                <w:sz w:val="22"/>
                <w:szCs w:val="22"/>
              </w:rPr>
              <w:t>krizovým intervencím</w:t>
            </w:r>
            <w:r w:rsidR="00785D17" w:rsidRPr="0098391C">
              <w:rPr>
                <w:sz w:val="22"/>
                <w:szCs w:val="22"/>
              </w:rPr>
              <w:t xml:space="preserve"> v rámci sociálních služeb</w:t>
            </w:r>
            <w:r w:rsidRPr="0098391C">
              <w:rPr>
                <w:sz w:val="22"/>
                <w:szCs w:val="22"/>
              </w:rPr>
              <w:t>. Všechny tyto kapitoly dobře představují jednotlivá témata</w:t>
            </w:r>
            <w:r w:rsidR="00DE497F" w:rsidRPr="0098391C">
              <w:rPr>
                <w:sz w:val="22"/>
                <w:szCs w:val="22"/>
              </w:rPr>
              <w:t xml:space="preserve">, přičemž </w:t>
            </w:r>
            <w:r w:rsidR="00086E21" w:rsidRPr="0098391C">
              <w:rPr>
                <w:sz w:val="22"/>
                <w:szCs w:val="22"/>
              </w:rPr>
              <w:t>jsou vhodně zaměřeny na děti a dospívající</w:t>
            </w:r>
            <w:r w:rsidR="00DE497F" w:rsidRPr="0098391C">
              <w:rPr>
                <w:sz w:val="22"/>
                <w:szCs w:val="22"/>
              </w:rPr>
              <w:t>.</w:t>
            </w:r>
          </w:p>
          <w:p w14:paraId="3DBEE6D3" w14:textId="0B74EF7C" w:rsidR="00E34F6B" w:rsidRPr="00795136" w:rsidRDefault="003D032B" w:rsidP="00795136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Je zřetelně stanoven výzkumný cíl a na něj navazující výzkumné otázky.</w:t>
            </w:r>
            <w:r w:rsidR="00D0770B">
              <w:rPr>
                <w:sz w:val="22"/>
                <w:szCs w:val="22"/>
              </w:rPr>
              <w:t xml:space="preserve"> V</w:t>
            </w:r>
            <w:r w:rsidR="008A6CC9" w:rsidRPr="00D0770B">
              <w:rPr>
                <w:sz w:val="22"/>
                <w:szCs w:val="22"/>
              </w:rPr>
              <w:t>ýzkumn</w:t>
            </w:r>
            <w:r w:rsidR="00D0770B">
              <w:rPr>
                <w:sz w:val="22"/>
                <w:szCs w:val="22"/>
              </w:rPr>
              <w:t>á</w:t>
            </w:r>
            <w:r w:rsidR="008A6CC9" w:rsidRPr="00D0770B">
              <w:rPr>
                <w:sz w:val="22"/>
                <w:szCs w:val="22"/>
              </w:rPr>
              <w:t xml:space="preserve"> metod</w:t>
            </w:r>
            <w:r w:rsidR="00D0770B">
              <w:rPr>
                <w:sz w:val="22"/>
                <w:szCs w:val="22"/>
              </w:rPr>
              <w:t xml:space="preserve">a </w:t>
            </w:r>
            <w:r w:rsidR="008A6CC9" w:rsidRPr="00D0770B">
              <w:rPr>
                <w:sz w:val="22"/>
                <w:szCs w:val="22"/>
              </w:rPr>
              <w:t>odpovídá výzkumnému cíli.</w:t>
            </w:r>
            <w:r w:rsidR="00D0770B">
              <w:rPr>
                <w:sz w:val="22"/>
                <w:szCs w:val="22"/>
              </w:rPr>
              <w:t xml:space="preserve"> </w:t>
            </w:r>
            <w:r w:rsidR="008A6CC9" w:rsidRPr="00D0770B">
              <w:rPr>
                <w:sz w:val="22"/>
                <w:szCs w:val="22"/>
              </w:rPr>
              <w:t>Volba výzkumného souboru je smysluplná a dobře odůvodněná</w:t>
            </w:r>
            <w:r w:rsidR="0034797D">
              <w:rPr>
                <w:sz w:val="22"/>
                <w:szCs w:val="22"/>
              </w:rPr>
              <w:t xml:space="preserve"> (včetně kritérií výběru informantů)</w:t>
            </w:r>
            <w:r w:rsidR="008A6CC9" w:rsidRPr="00D0770B">
              <w:rPr>
                <w:sz w:val="22"/>
                <w:szCs w:val="22"/>
              </w:rPr>
              <w:t>.</w:t>
            </w:r>
          </w:p>
          <w:p w14:paraId="645950CA" w14:textId="4C78415B" w:rsidR="00E34F6B" w:rsidRPr="00795136" w:rsidRDefault="00E34F6B" w:rsidP="00E34F6B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Musím ocenit přiložené schéma polostrukturovaného rozhovoru. Je zpracováno přehledně, důkladně a členěno </w:t>
            </w:r>
            <w:r w:rsidR="006F0F98">
              <w:rPr>
                <w:sz w:val="22"/>
                <w:szCs w:val="22"/>
              </w:rPr>
              <w:t xml:space="preserve">do tematických okruhů </w:t>
            </w:r>
            <w:r>
              <w:rPr>
                <w:sz w:val="22"/>
                <w:szCs w:val="22"/>
              </w:rPr>
              <w:t>podle jednotlivých výzkumných otázek.</w:t>
            </w:r>
            <w:r w:rsidR="00E150F9">
              <w:rPr>
                <w:sz w:val="22"/>
                <w:szCs w:val="22"/>
              </w:rPr>
              <w:t xml:space="preserve"> Zároveň s tím studentka vhodně předložila všem informantům vymezení pojmu akutní krize k zajištění jednotného porozumění to</w:t>
            </w:r>
            <w:r w:rsidR="00070BCB">
              <w:rPr>
                <w:sz w:val="22"/>
                <w:szCs w:val="22"/>
              </w:rPr>
              <w:t>muto</w:t>
            </w:r>
            <w:r w:rsidR="00E150F9">
              <w:rPr>
                <w:sz w:val="22"/>
                <w:szCs w:val="22"/>
              </w:rPr>
              <w:t xml:space="preserve"> klíčové</w:t>
            </w:r>
            <w:r w:rsidR="00070BCB">
              <w:rPr>
                <w:sz w:val="22"/>
                <w:szCs w:val="22"/>
              </w:rPr>
              <w:t>mu</w:t>
            </w:r>
            <w:r w:rsidR="00E150F9">
              <w:rPr>
                <w:sz w:val="22"/>
                <w:szCs w:val="22"/>
              </w:rPr>
              <w:t xml:space="preserve"> pojmu.</w:t>
            </w:r>
          </w:p>
          <w:p w14:paraId="7A2E7C09" w14:textId="25D21C26" w:rsidR="00E34F6B" w:rsidRPr="007F091B" w:rsidRDefault="00795136" w:rsidP="00E34F6B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je </w:t>
            </w:r>
            <w:r w:rsidR="003B5B87">
              <w:rPr>
                <w:sz w:val="22"/>
                <w:szCs w:val="22"/>
              </w:rPr>
              <w:t xml:space="preserve">nadstandardně </w:t>
            </w:r>
            <w:r>
              <w:rPr>
                <w:sz w:val="22"/>
                <w:szCs w:val="22"/>
              </w:rPr>
              <w:t>důkladná a přehledná.</w:t>
            </w:r>
            <w:r w:rsidR="007A0263">
              <w:rPr>
                <w:sz w:val="22"/>
                <w:szCs w:val="22"/>
              </w:rPr>
              <w:t xml:space="preserve"> Totéž lze říci o interpretaci dat, v n</w:t>
            </w:r>
            <w:r w:rsidR="00C97FB3">
              <w:rPr>
                <w:sz w:val="22"/>
                <w:szCs w:val="22"/>
              </w:rPr>
              <w:t>í</w:t>
            </w:r>
            <w:r w:rsidR="007A0263">
              <w:rPr>
                <w:sz w:val="22"/>
                <w:szCs w:val="22"/>
              </w:rPr>
              <w:t>ž studentka výzkumná zjištění zasazuje do současných odborných poznatků.</w:t>
            </w:r>
          </w:p>
          <w:p w14:paraId="5487BF78" w14:textId="7B1265DF" w:rsidR="006C0D7F" w:rsidRPr="008A6CC9" w:rsidRDefault="006C0D7F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Velký počet</w:t>
            </w:r>
            <w:r w:rsidR="00965EA7">
              <w:rPr>
                <w:sz w:val="22"/>
                <w:szCs w:val="22"/>
              </w:rPr>
              <w:t xml:space="preserve"> relevantních</w:t>
            </w:r>
            <w:r>
              <w:rPr>
                <w:sz w:val="22"/>
                <w:szCs w:val="22"/>
              </w:rPr>
              <w:t xml:space="preserve"> zdrojů.</w:t>
            </w:r>
          </w:p>
          <w:p w14:paraId="5B9026FF" w14:textId="77777777" w:rsidR="00B411DB" w:rsidRPr="008A6CC9" w:rsidRDefault="00B411DB" w:rsidP="00362AB0">
            <w:pPr>
              <w:rPr>
                <w:sz w:val="22"/>
                <w:szCs w:val="22"/>
              </w:rPr>
            </w:pPr>
          </w:p>
          <w:p w14:paraId="7BB6A0C4" w14:textId="4BA86C4A" w:rsidR="00796936" w:rsidRDefault="00297EFF" w:rsidP="00796936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Slabé stránky práce:</w:t>
            </w:r>
          </w:p>
          <w:p w14:paraId="4CC0E60E" w14:textId="16885378" w:rsidR="00CA0A09" w:rsidRPr="00CA0A09" w:rsidRDefault="00084542" w:rsidP="00682E8E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Bylo by vhodné více</w:t>
            </w:r>
            <w:r w:rsidR="00CA0A09">
              <w:rPr>
                <w:sz w:val="22"/>
                <w:szCs w:val="22"/>
              </w:rPr>
              <w:t xml:space="preserve"> nastíni</w:t>
            </w:r>
            <w:r>
              <w:rPr>
                <w:sz w:val="22"/>
                <w:szCs w:val="22"/>
              </w:rPr>
              <w:t>t</w:t>
            </w:r>
            <w:r w:rsidR="00CA0A09">
              <w:rPr>
                <w:sz w:val="22"/>
                <w:szCs w:val="22"/>
              </w:rPr>
              <w:t xml:space="preserve"> význam</w:t>
            </w:r>
            <w:r w:rsidR="008740C2">
              <w:rPr>
                <w:sz w:val="22"/>
                <w:szCs w:val="22"/>
              </w:rPr>
              <w:t xml:space="preserve"> </w:t>
            </w:r>
            <w:r w:rsidR="00CA0A09">
              <w:rPr>
                <w:sz w:val="22"/>
                <w:szCs w:val="22"/>
              </w:rPr>
              <w:t>práce</w:t>
            </w:r>
            <w:r w:rsidR="007844F6">
              <w:rPr>
                <w:sz w:val="22"/>
                <w:szCs w:val="22"/>
              </w:rPr>
              <w:t xml:space="preserve"> (s ohledem na současnou literaturu).</w:t>
            </w:r>
          </w:p>
          <w:p w14:paraId="4405875A" w14:textId="1BCBE947" w:rsidR="00D66CFE" w:rsidRPr="00140C9E" w:rsidRDefault="00682E8E" w:rsidP="00796936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 rámci teoretické části práce by bylo vhodné informace lépe syntetizovat</w:t>
            </w:r>
            <w:r w:rsidR="00B616F9">
              <w:rPr>
                <w:sz w:val="22"/>
                <w:szCs w:val="22"/>
              </w:rPr>
              <w:t xml:space="preserve"> či </w:t>
            </w:r>
            <w:r>
              <w:rPr>
                <w:sz w:val="22"/>
                <w:szCs w:val="22"/>
              </w:rPr>
              <w:t>porovnávat.</w:t>
            </w:r>
            <w:r w:rsidR="00664043">
              <w:rPr>
                <w:sz w:val="22"/>
                <w:szCs w:val="22"/>
              </w:rPr>
              <w:t xml:space="preserve"> Text je místy zbytečně členěn </w:t>
            </w:r>
            <w:r w:rsidR="003760C6">
              <w:rPr>
                <w:sz w:val="22"/>
                <w:szCs w:val="22"/>
              </w:rPr>
              <w:t>do více</w:t>
            </w:r>
            <w:r w:rsidR="00664043">
              <w:rPr>
                <w:sz w:val="22"/>
                <w:szCs w:val="22"/>
              </w:rPr>
              <w:t xml:space="preserve"> odstavců.</w:t>
            </w:r>
          </w:p>
          <w:p w14:paraId="6B5D2E6D" w14:textId="758D81A5" w:rsidR="00311790" w:rsidRDefault="001875ED" w:rsidP="005754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543DAD">
              <w:rPr>
                <w:sz w:val="22"/>
                <w:szCs w:val="22"/>
              </w:rPr>
              <w:t>ylo</w:t>
            </w:r>
            <w:r>
              <w:rPr>
                <w:sz w:val="22"/>
                <w:szCs w:val="22"/>
              </w:rPr>
              <w:t xml:space="preserve"> by</w:t>
            </w:r>
            <w:r w:rsidR="00543DAD">
              <w:rPr>
                <w:sz w:val="22"/>
                <w:szCs w:val="22"/>
              </w:rPr>
              <w:t xml:space="preserve"> vhodné</w:t>
            </w:r>
            <w:r w:rsidR="00F13C21">
              <w:rPr>
                <w:sz w:val="22"/>
                <w:szCs w:val="22"/>
              </w:rPr>
              <w:t xml:space="preserve"> místo Tabulky </w:t>
            </w:r>
            <w:r>
              <w:rPr>
                <w:sz w:val="22"/>
                <w:szCs w:val="22"/>
              </w:rPr>
              <w:t>2</w:t>
            </w:r>
            <w:r w:rsidR="00F13C21">
              <w:rPr>
                <w:sz w:val="22"/>
                <w:szCs w:val="22"/>
              </w:rPr>
              <w:t xml:space="preserve"> shrnující délku praxe informantů detailněji popsat jednotlivé informanty</w:t>
            </w:r>
            <w:r w:rsidR="00543DAD">
              <w:rPr>
                <w:sz w:val="22"/>
                <w:szCs w:val="22"/>
              </w:rPr>
              <w:t>.</w:t>
            </w:r>
          </w:p>
          <w:p w14:paraId="2DECD538" w14:textId="77777777" w:rsidR="00AC737E" w:rsidRDefault="00AC737E" w:rsidP="00AC737E">
            <w:pPr>
              <w:rPr>
                <w:sz w:val="22"/>
                <w:szCs w:val="22"/>
              </w:rPr>
            </w:pPr>
          </w:p>
          <w:p w14:paraId="32E2EDF4" w14:textId="1B2EF1CC" w:rsidR="003D3A45" w:rsidRPr="00AC737E" w:rsidRDefault="00AC737E" w:rsidP="00AC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Celkově práci hodnotím jako zajímavou a přínosnou</w:t>
            </w:r>
            <w:r w:rsidR="004C7412">
              <w:rPr>
                <w:sz w:val="22"/>
                <w:szCs w:val="22"/>
              </w:rPr>
              <w:t xml:space="preserve">. </w:t>
            </w:r>
            <w:r w:rsidR="00182A17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ext </w:t>
            </w:r>
            <w:r w:rsidR="00182A17">
              <w:rPr>
                <w:sz w:val="22"/>
                <w:szCs w:val="22"/>
              </w:rPr>
              <w:t xml:space="preserve">je </w:t>
            </w:r>
            <w:r>
              <w:rPr>
                <w:sz w:val="22"/>
                <w:szCs w:val="22"/>
              </w:rPr>
              <w:t>na velmi dobré formální úrovni.</w:t>
            </w:r>
            <w:r w:rsidR="004C74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 teoretické části práce studentka prokázala orientaci ve zkoumaném tématu a </w:t>
            </w:r>
            <w:r w:rsidR="003D3A45">
              <w:rPr>
                <w:sz w:val="22"/>
                <w:szCs w:val="22"/>
              </w:rPr>
              <w:t xml:space="preserve">v praktické části </w:t>
            </w:r>
            <w:r w:rsidR="00BB589D">
              <w:rPr>
                <w:sz w:val="22"/>
                <w:szCs w:val="22"/>
              </w:rPr>
              <w:t xml:space="preserve">schopnost </w:t>
            </w:r>
            <w:r w:rsidR="005E0904">
              <w:rPr>
                <w:sz w:val="22"/>
                <w:szCs w:val="22"/>
              </w:rPr>
              <w:t xml:space="preserve">důkladně </w:t>
            </w:r>
            <w:r w:rsidR="00BB589D">
              <w:rPr>
                <w:sz w:val="22"/>
                <w:szCs w:val="22"/>
              </w:rPr>
              <w:t>provést výzkumné šetření</w:t>
            </w:r>
            <w:r w:rsidR="006352A1">
              <w:rPr>
                <w:sz w:val="22"/>
                <w:szCs w:val="22"/>
              </w:rPr>
              <w:t xml:space="preserve"> a vyhodnotit jeho výsledky. </w:t>
            </w:r>
            <w:r w:rsidR="00EA4C55">
              <w:rPr>
                <w:sz w:val="22"/>
                <w:szCs w:val="22"/>
              </w:rPr>
              <w:t>Na základě uvedeného</w:t>
            </w:r>
            <w:r w:rsidR="00717223">
              <w:rPr>
                <w:sz w:val="22"/>
                <w:szCs w:val="22"/>
              </w:rPr>
              <w:t xml:space="preserve"> hodnocení</w:t>
            </w:r>
            <w:r w:rsidR="00EA4C55">
              <w:rPr>
                <w:sz w:val="22"/>
                <w:szCs w:val="22"/>
              </w:rPr>
              <w:t xml:space="preserve"> doporučuji</w:t>
            </w:r>
            <w:r w:rsidR="00B677B3">
              <w:rPr>
                <w:sz w:val="22"/>
                <w:szCs w:val="22"/>
              </w:rPr>
              <w:t xml:space="preserve"> práci</w:t>
            </w:r>
            <w:r w:rsidR="00EA4C55">
              <w:rPr>
                <w:sz w:val="22"/>
                <w:szCs w:val="22"/>
              </w:rPr>
              <w:t xml:space="preserve"> k obhajobě.</w:t>
            </w:r>
          </w:p>
          <w:p w14:paraId="50056BD7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03C3B" w14:textId="77777777" w:rsidTr="00C50B27">
        <w:tc>
          <w:tcPr>
            <w:tcW w:w="9828" w:type="dxa"/>
            <w:gridSpan w:val="9"/>
          </w:tcPr>
          <w:p w14:paraId="3BD323D9" w14:textId="593502A1" w:rsidR="00B411DB" w:rsidRPr="00210B62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688F7939" w14:textId="1738D7D4" w:rsidR="007A4D19" w:rsidRDefault="007A4D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Který z výsledků Vaší práce Vás nejvíce překvapil a proč?</w:t>
            </w:r>
          </w:p>
          <w:p w14:paraId="2E13111A" w14:textId="4755C66E" w:rsidR="00B411DB" w:rsidRPr="00C50B27" w:rsidRDefault="007F02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na základě Vašich výsledků možné navrhnout nějaká</w:t>
            </w:r>
            <w:r w:rsidR="008D4204">
              <w:rPr>
                <w:sz w:val="22"/>
                <w:szCs w:val="22"/>
              </w:rPr>
              <w:t xml:space="preserve"> doporučení pro praxi?</w:t>
            </w:r>
            <w:r w:rsidR="00C472C0">
              <w:rPr>
                <w:sz w:val="22"/>
                <w:szCs w:val="22"/>
              </w:rPr>
              <w:t xml:space="preserve"> Pokud</w:t>
            </w:r>
            <w:r w:rsidR="001B21AB">
              <w:rPr>
                <w:sz w:val="22"/>
                <w:szCs w:val="22"/>
              </w:rPr>
              <w:t xml:space="preserve"> ne, proč, pokud</w:t>
            </w:r>
            <w:r w:rsidR="00C472C0">
              <w:rPr>
                <w:sz w:val="22"/>
                <w:szCs w:val="22"/>
              </w:rPr>
              <w:t xml:space="preserve"> ano, jaká?</w:t>
            </w:r>
          </w:p>
          <w:p w14:paraId="0474EB3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7E42B897" w14:textId="77777777" w:rsidTr="00C50B27">
        <w:tc>
          <w:tcPr>
            <w:tcW w:w="6791" w:type="dxa"/>
            <w:gridSpan w:val="3"/>
          </w:tcPr>
          <w:p w14:paraId="30C34D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716B42" w14:textId="08095B6B" w:rsidR="00B411DB" w:rsidRPr="00C50B27" w:rsidRDefault="002F083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4D2C9F23" w14:textId="70765E3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3E1EB97" w14:textId="2180DC8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D17CC95" w14:textId="67990BD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51049F8" w14:textId="75675CE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CF280C3" w14:textId="19637C5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09BD95C" w14:textId="77777777" w:rsidTr="00C50B27">
        <w:tc>
          <w:tcPr>
            <w:tcW w:w="4068" w:type="dxa"/>
            <w:gridSpan w:val="2"/>
            <w:vAlign w:val="center"/>
          </w:tcPr>
          <w:p w14:paraId="60B06D84" w14:textId="247EFFD9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1466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6B665A1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05EE7B90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27F10" w14:textId="77777777" w:rsidR="00F13C57" w:rsidRDefault="00F13C57">
      <w:r>
        <w:separator/>
      </w:r>
    </w:p>
  </w:endnote>
  <w:endnote w:type="continuationSeparator" w:id="0">
    <w:p w14:paraId="4E1CF910" w14:textId="77777777" w:rsidR="00F13C57" w:rsidRDefault="00F1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0B65" w14:textId="77777777" w:rsidR="00F13C57" w:rsidRDefault="00F13C57">
      <w:r>
        <w:separator/>
      </w:r>
    </w:p>
  </w:footnote>
  <w:footnote w:type="continuationSeparator" w:id="0">
    <w:p w14:paraId="21D9A343" w14:textId="77777777" w:rsidR="00F13C57" w:rsidRDefault="00F13C57">
      <w:r>
        <w:continuationSeparator/>
      </w:r>
    </w:p>
  </w:footnote>
  <w:footnote w:id="1">
    <w:p w14:paraId="7DD27DCE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688E"/>
    <w:multiLevelType w:val="hybridMultilevel"/>
    <w:tmpl w:val="C3A07A50"/>
    <w:lvl w:ilvl="0" w:tplc="22BE3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4A"/>
    <w:rsid w:val="00002470"/>
    <w:rsid w:val="000044D2"/>
    <w:rsid w:val="00023833"/>
    <w:rsid w:val="00070BCB"/>
    <w:rsid w:val="00084542"/>
    <w:rsid w:val="00086E21"/>
    <w:rsid w:val="00091932"/>
    <w:rsid w:val="000B2C75"/>
    <w:rsid w:val="000D12FF"/>
    <w:rsid w:val="000F709E"/>
    <w:rsid w:val="00112A85"/>
    <w:rsid w:val="00124E8F"/>
    <w:rsid w:val="00140C9E"/>
    <w:rsid w:val="001451AB"/>
    <w:rsid w:val="00154F27"/>
    <w:rsid w:val="00166261"/>
    <w:rsid w:val="00174AEC"/>
    <w:rsid w:val="00177BAB"/>
    <w:rsid w:val="00182A17"/>
    <w:rsid w:val="001875ED"/>
    <w:rsid w:val="001B21AB"/>
    <w:rsid w:val="001E1466"/>
    <w:rsid w:val="001E1745"/>
    <w:rsid w:val="002051BE"/>
    <w:rsid w:val="00210B62"/>
    <w:rsid w:val="0021256F"/>
    <w:rsid w:val="0022313B"/>
    <w:rsid w:val="002519B2"/>
    <w:rsid w:val="002831AC"/>
    <w:rsid w:val="00297EFF"/>
    <w:rsid w:val="002E618F"/>
    <w:rsid w:val="002F0834"/>
    <w:rsid w:val="002F1129"/>
    <w:rsid w:val="002F5065"/>
    <w:rsid w:val="00311790"/>
    <w:rsid w:val="00327E5E"/>
    <w:rsid w:val="0034797D"/>
    <w:rsid w:val="00353757"/>
    <w:rsid w:val="00362AB0"/>
    <w:rsid w:val="003760C6"/>
    <w:rsid w:val="003A33E2"/>
    <w:rsid w:val="003B4191"/>
    <w:rsid w:val="003B5B87"/>
    <w:rsid w:val="003D032B"/>
    <w:rsid w:val="003D0A73"/>
    <w:rsid w:val="003D3A45"/>
    <w:rsid w:val="003F34FA"/>
    <w:rsid w:val="003F5DA2"/>
    <w:rsid w:val="00416C97"/>
    <w:rsid w:val="00443027"/>
    <w:rsid w:val="004473EB"/>
    <w:rsid w:val="00474E04"/>
    <w:rsid w:val="004914D3"/>
    <w:rsid w:val="004C7412"/>
    <w:rsid w:val="004E1A4A"/>
    <w:rsid w:val="004F5B44"/>
    <w:rsid w:val="00512982"/>
    <w:rsid w:val="00516FB5"/>
    <w:rsid w:val="00520E5A"/>
    <w:rsid w:val="00526D47"/>
    <w:rsid w:val="0054129D"/>
    <w:rsid w:val="00541D06"/>
    <w:rsid w:val="00543DAD"/>
    <w:rsid w:val="005465E2"/>
    <w:rsid w:val="0055255D"/>
    <w:rsid w:val="0055706C"/>
    <w:rsid w:val="00564714"/>
    <w:rsid w:val="005754E9"/>
    <w:rsid w:val="00586D2E"/>
    <w:rsid w:val="005A2A1A"/>
    <w:rsid w:val="005C219A"/>
    <w:rsid w:val="005E0904"/>
    <w:rsid w:val="00622216"/>
    <w:rsid w:val="006352A1"/>
    <w:rsid w:val="0064562B"/>
    <w:rsid w:val="00664043"/>
    <w:rsid w:val="006664FC"/>
    <w:rsid w:val="00682E8E"/>
    <w:rsid w:val="006847E2"/>
    <w:rsid w:val="006A6349"/>
    <w:rsid w:val="006B4CDF"/>
    <w:rsid w:val="006C0D7F"/>
    <w:rsid w:val="006C5093"/>
    <w:rsid w:val="006F0F98"/>
    <w:rsid w:val="007062F7"/>
    <w:rsid w:val="00711444"/>
    <w:rsid w:val="00715129"/>
    <w:rsid w:val="00717223"/>
    <w:rsid w:val="00730149"/>
    <w:rsid w:val="007346B7"/>
    <w:rsid w:val="007553A2"/>
    <w:rsid w:val="00774D81"/>
    <w:rsid w:val="007844F6"/>
    <w:rsid w:val="00785D17"/>
    <w:rsid w:val="00785D77"/>
    <w:rsid w:val="00786197"/>
    <w:rsid w:val="0079295E"/>
    <w:rsid w:val="007935B7"/>
    <w:rsid w:val="00795136"/>
    <w:rsid w:val="00796936"/>
    <w:rsid w:val="00797AF8"/>
    <w:rsid w:val="007A0263"/>
    <w:rsid w:val="007A31E6"/>
    <w:rsid w:val="007A4D19"/>
    <w:rsid w:val="007B7D61"/>
    <w:rsid w:val="007C3AC1"/>
    <w:rsid w:val="007E0585"/>
    <w:rsid w:val="007F02FE"/>
    <w:rsid w:val="007F091B"/>
    <w:rsid w:val="008060D8"/>
    <w:rsid w:val="00823C83"/>
    <w:rsid w:val="00840DC5"/>
    <w:rsid w:val="008614B3"/>
    <w:rsid w:val="008740C2"/>
    <w:rsid w:val="00886569"/>
    <w:rsid w:val="008A6CC9"/>
    <w:rsid w:val="008C2025"/>
    <w:rsid w:val="008C2992"/>
    <w:rsid w:val="008C2C40"/>
    <w:rsid w:val="008D2285"/>
    <w:rsid w:val="008D4204"/>
    <w:rsid w:val="008D61E4"/>
    <w:rsid w:val="008E1F3E"/>
    <w:rsid w:val="008E76C0"/>
    <w:rsid w:val="008F71F4"/>
    <w:rsid w:val="00902839"/>
    <w:rsid w:val="009206A1"/>
    <w:rsid w:val="009421DF"/>
    <w:rsid w:val="0094771A"/>
    <w:rsid w:val="00965EA7"/>
    <w:rsid w:val="0098391C"/>
    <w:rsid w:val="009A27D5"/>
    <w:rsid w:val="009B3CD1"/>
    <w:rsid w:val="009D3B0A"/>
    <w:rsid w:val="009F1B1A"/>
    <w:rsid w:val="009F28E4"/>
    <w:rsid w:val="009F6E31"/>
    <w:rsid w:val="009F7989"/>
    <w:rsid w:val="00A04B6D"/>
    <w:rsid w:val="00A05BE9"/>
    <w:rsid w:val="00A14DB3"/>
    <w:rsid w:val="00A160EC"/>
    <w:rsid w:val="00A278AB"/>
    <w:rsid w:val="00A65D49"/>
    <w:rsid w:val="00A709F3"/>
    <w:rsid w:val="00AA02A9"/>
    <w:rsid w:val="00AB45CF"/>
    <w:rsid w:val="00AC737E"/>
    <w:rsid w:val="00AD691A"/>
    <w:rsid w:val="00AE4C84"/>
    <w:rsid w:val="00AF78F8"/>
    <w:rsid w:val="00B16F6F"/>
    <w:rsid w:val="00B411DB"/>
    <w:rsid w:val="00B616F9"/>
    <w:rsid w:val="00B677B3"/>
    <w:rsid w:val="00B70629"/>
    <w:rsid w:val="00B74715"/>
    <w:rsid w:val="00BA3203"/>
    <w:rsid w:val="00BA71CD"/>
    <w:rsid w:val="00BB2AF9"/>
    <w:rsid w:val="00BB589D"/>
    <w:rsid w:val="00BE2444"/>
    <w:rsid w:val="00BE5FA3"/>
    <w:rsid w:val="00BF0D3F"/>
    <w:rsid w:val="00C067FF"/>
    <w:rsid w:val="00C150B8"/>
    <w:rsid w:val="00C32A0E"/>
    <w:rsid w:val="00C37349"/>
    <w:rsid w:val="00C425E6"/>
    <w:rsid w:val="00C435C6"/>
    <w:rsid w:val="00C455C0"/>
    <w:rsid w:val="00C472C0"/>
    <w:rsid w:val="00C50B27"/>
    <w:rsid w:val="00C6588D"/>
    <w:rsid w:val="00C66328"/>
    <w:rsid w:val="00C6693A"/>
    <w:rsid w:val="00C80EE4"/>
    <w:rsid w:val="00C97FB3"/>
    <w:rsid w:val="00CA0A09"/>
    <w:rsid w:val="00CA521E"/>
    <w:rsid w:val="00CA7D64"/>
    <w:rsid w:val="00CC24A8"/>
    <w:rsid w:val="00CC2DE3"/>
    <w:rsid w:val="00CF2769"/>
    <w:rsid w:val="00D05C79"/>
    <w:rsid w:val="00D06BAA"/>
    <w:rsid w:val="00D0770B"/>
    <w:rsid w:val="00D10466"/>
    <w:rsid w:val="00D174F0"/>
    <w:rsid w:val="00D337FF"/>
    <w:rsid w:val="00D43699"/>
    <w:rsid w:val="00D438F7"/>
    <w:rsid w:val="00D542FC"/>
    <w:rsid w:val="00D66CFE"/>
    <w:rsid w:val="00D7646D"/>
    <w:rsid w:val="00D936DD"/>
    <w:rsid w:val="00D95796"/>
    <w:rsid w:val="00DC1BF5"/>
    <w:rsid w:val="00DD2EC8"/>
    <w:rsid w:val="00DE497F"/>
    <w:rsid w:val="00E02FDB"/>
    <w:rsid w:val="00E150F9"/>
    <w:rsid w:val="00E1719B"/>
    <w:rsid w:val="00E172E6"/>
    <w:rsid w:val="00E20E34"/>
    <w:rsid w:val="00E26172"/>
    <w:rsid w:val="00E34F6B"/>
    <w:rsid w:val="00E5006D"/>
    <w:rsid w:val="00E60ADD"/>
    <w:rsid w:val="00E709EA"/>
    <w:rsid w:val="00E93DB3"/>
    <w:rsid w:val="00EA4C55"/>
    <w:rsid w:val="00EC39A5"/>
    <w:rsid w:val="00ED2FBE"/>
    <w:rsid w:val="00ED55C5"/>
    <w:rsid w:val="00EE1233"/>
    <w:rsid w:val="00EE1CD1"/>
    <w:rsid w:val="00EE7554"/>
    <w:rsid w:val="00F124B0"/>
    <w:rsid w:val="00F1326B"/>
    <w:rsid w:val="00F1360B"/>
    <w:rsid w:val="00F13C21"/>
    <w:rsid w:val="00F13C57"/>
    <w:rsid w:val="00F34B10"/>
    <w:rsid w:val="00F90728"/>
    <w:rsid w:val="00F92D55"/>
    <w:rsid w:val="00F94517"/>
    <w:rsid w:val="00FA3BCC"/>
    <w:rsid w:val="00FB7EFA"/>
    <w:rsid w:val="00FE4266"/>
    <w:rsid w:val="00FE492A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1D9FE"/>
  <w15:chartTrackingRefBased/>
  <w15:docId w15:val="{144B26EE-D609-47D2-B9FC-29A59691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Odkaznakoment">
    <w:name w:val="annotation reference"/>
    <w:basedOn w:val="Standardnpsmoodstavce"/>
    <w:rsid w:val="00E20E34"/>
    <w:rPr>
      <w:sz w:val="16"/>
      <w:szCs w:val="16"/>
    </w:rPr>
  </w:style>
  <w:style w:type="paragraph" w:styleId="Textkomente">
    <w:name w:val="annotation text"/>
    <w:basedOn w:val="Normln"/>
    <w:link w:val="TextkomenteChar"/>
    <w:rsid w:val="00E20E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20E34"/>
  </w:style>
  <w:style w:type="paragraph" w:styleId="Pedmtkomente">
    <w:name w:val="annotation subject"/>
    <w:basedOn w:val="Textkomente"/>
    <w:next w:val="Textkomente"/>
    <w:link w:val="PedmtkomenteChar"/>
    <w:rsid w:val="00E20E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20E34"/>
    <w:rPr>
      <w:b/>
      <w:bCs/>
    </w:rPr>
  </w:style>
  <w:style w:type="paragraph" w:styleId="Odstavecseseznamem">
    <w:name w:val="List Paragraph"/>
    <w:basedOn w:val="Normln"/>
    <w:uiPriority w:val="34"/>
    <w:qFormat/>
    <w:rsid w:val="008A6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da\Documents\Moje%20soubory%20a%20z&#225;lohy\Vysok&#225;%20&#353;kola\Doktorsk&#233;%20studium\Oponentury\2025%20LS\Va&#345;e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Vařeková_O.dotx</Template>
  <TotalTime>820</TotalTime>
  <Pages>2</Pages>
  <Words>480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Klokočka</dc:creator>
  <cp:keywords/>
  <cp:lastModifiedBy>Jan Klokočka</cp:lastModifiedBy>
  <cp:revision>174</cp:revision>
  <cp:lastPrinted>2012-04-25T08:21:00Z</cp:lastPrinted>
  <dcterms:created xsi:type="dcterms:W3CDTF">2025-04-26T16:49:00Z</dcterms:created>
  <dcterms:modified xsi:type="dcterms:W3CDTF">2025-05-15T10:05:00Z</dcterms:modified>
</cp:coreProperties>
</file>