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975585D" w14:textId="77777777" w:rsidTr="00C50B27">
        <w:tc>
          <w:tcPr>
            <w:tcW w:w="9828" w:type="dxa"/>
            <w:gridSpan w:val="9"/>
          </w:tcPr>
          <w:p w14:paraId="5F0A4E93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A7C396F" w14:textId="77777777" w:rsidTr="00C50B27">
        <w:tc>
          <w:tcPr>
            <w:tcW w:w="2808" w:type="dxa"/>
          </w:tcPr>
          <w:p w14:paraId="15CB9E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F7A863A" w14:textId="4F68E707" w:rsidR="006847E2" w:rsidRPr="00C50B27" w:rsidRDefault="008B1724" w:rsidP="00362AB0">
            <w:pPr>
              <w:rPr>
                <w:sz w:val="22"/>
                <w:szCs w:val="22"/>
              </w:rPr>
            </w:pPr>
            <w:r w:rsidRPr="008B1724">
              <w:rPr>
                <w:sz w:val="22"/>
                <w:szCs w:val="22"/>
              </w:rPr>
              <w:t xml:space="preserve">Eliška </w:t>
            </w:r>
            <w:proofErr w:type="spellStart"/>
            <w:r w:rsidRPr="008B1724">
              <w:rPr>
                <w:sz w:val="22"/>
                <w:szCs w:val="22"/>
              </w:rPr>
              <w:t>Jackivová</w:t>
            </w:r>
            <w:proofErr w:type="spellEnd"/>
          </w:p>
        </w:tc>
      </w:tr>
      <w:tr w:rsidR="006847E2" w:rsidRPr="00C50B27" w14:paraId="12319193" w14:textId="77777777" w:rsidTr="00C50B27">
        <w:tc>
          <w:tcPr>
            <w:tcW w:w="2808" w:type="dxa"/>
          </w:tcPr>
          <w:p w14:paraId="6AB4336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E25260D" w14:textId="640AED4B" w:rsidR="006847E2" w:rsidRPr="00C50B27" w:rsidRDefault="008B1724" w:rsidP="008B1724">
            <w:pPr>
              <w:rPr>
                <w:sz w:val="22"/>
                <w:szCs w:val="22"/>
              </w:rPr>
            </w:pPr>
            <w:r w:rsidRPr="008B1724">
              <w:rPr>
                <w:sz w:val="22"/>
                <w:szCs w:val="22"/>
              </w:rPr>
              <w:t>Souvislost mezi mírou užívání sociálních sítí a</w:t>
            </w:r>
            <w:r>
              <w:rPr>
                <w:sz w:val="22"/>
                <w:szCs w:val="22"/>
              </w:rPr>
              <w:t xml:space="preserve"> </w:t>
            </w:r>
            <w:r w:rsidRPr="008B1724">
              <w:rPr>
                <w:sz w:val="22"/>
                <w:szCs w:val="22"/>
              </w:rPr>
              <w:t>postavením žáka v třídním kolektivu</w:t>
            </w:r>
          </w:p>
        </w:tc>
      </w:tr>
      <w:tr w:rsidR="006847E2" w:rsidRPr="00C50B27" w14:paraId="0AD02816" w14:textId="77777777" w:rsidTr="00C50B27">
        <w:tc>
          <w:tcPr>
            <w:tcW w:w="2808" w:type="dxa"/>
          </w:tcPr>
          <w:p w14:paraId="12AA6782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2E51950F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1B560DED" w14:textId="77777777" w:rsidTr="00C50B27">
        <w:tc>
          <w:tcPr>
            <w:tcW w:w="2808" w:type="dxa"/>
          </w:tcPr>
          <w:p w14:paraId="6E9E79FA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0BA6F8B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BDD1458" w14:textId="77777777" w:rsidTr="00C50B27">
        <w:tc>
          <w:tcPr>
            <w:tcW w:w="2808" w:type="dxa"/>
          </w:tcPr>
          <w:p w14:paraId="4F60FC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6B79507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55B14E8A" w14:textId="77777777" w:rsidTr="00C50B27">
        <w:tc>
          <w:tcPr>
            <w:tcW w:w="2808" w:type="dxa"/>
            <w:vAlign w:val="center"/>
          </w:tcPr>
          <w:p w14:paraId="4B6255E6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68641E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79B239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5583B89" w14:textId="77777777" w:rsidTr="00C50B27">
        <w:tc>
          <w:tcPr>
            <w:tcW w:w="9828" w:type="dxa"/>
            <w:gridSpan w:val="9"/>
            <w:shd w:val="clear" w:color="auto" w:fill="A6A6A6"/>
          </w:tcPr>
          <w:p w14:paraId="0E1EF98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8657E35" w14:textId="77777777" w:rsidTr="00C50B27">
        <w:tc>
          <w:tcPr>
            <w:tcW w:w="6791" w:type="dxa"/>
            <w:gridSpan w:val="3"/>
          </w:tcPr>
          <w:p w14:paraId="34F0E22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8206416" w14:textId="4D3AF58B" w:rsidR="006847E2" w:rsidRPr="00C50B27" w:rsidRDefault="003032E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DAC4DC6" w14:textId="69EABCB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14:paraId="46307E18" w14:textId="71D377D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623E67" w14:textId="4F5B04C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00CD88" w14:textId="6884F29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D9CBA0" w14:textId="79345A9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E7CB22" w14:textId="77777777" w:rsidTr="00C50B27">
        <w:tc>
          <w:tcPr>
            <w:tcW w:w="6791" w:type="dxa"/>
            <w:gridSpan w:val="3"/>
          </w:tcPr>
          <w:p w14:paraId="18A7A33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22DB817" w14:textId="5B3E1EE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FC4A4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FB9A237" w14:textId="04DEC77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90E275" w14:textId="2A83299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4C9179" w14:textId="22C63F9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75A92C" w14:textId="58AA929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A0A793F" w14:textId="77777777" w:rsidTr="00C50B27">
        <w:tc>
          <w:tcPr>
            <w:tcW w:w="6791" w:type="dxa"/>
            <w:gridSpan w:val="3"/>
          </w:tcPr>
          <w:p w14:paraId="7B68C27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CFA78BF" w14:textId="36910BA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F725E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7760C20" w14:textId="5CC76F1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BBEF1B" w14:textId="7B468E2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D0C397" w14:textId="23C297C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EC3719" w14:textId="7196082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80AC1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EDA4472" w14:textId="69FD9CC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A1B3499" w14:textId="77777777" w:rsidTr="00C50B27">
        <w:tc>
          <w:tcPr>
            <w:tcW w:w="6791" w:type="dxa"/>
            <w:gridSpan w:val="3"/>
          </w:tcPr>
          <w:p w14:paraId="2156F707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04F870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5FB2BCC" w14:textId="757941B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CC034F" w14:textId="0E9578B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A7AB24" w14:textId="312C611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5D5BD1" w14:textId="43FF38A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9855AA" w14:textId="417516F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DB8F0A6" w14:textId="77777777" w:rsidTr="00C50B27">
        <w:tc>
          <w:tcPr>
            <w:tcW w:w="6791" w:type="dxa"/>
            <w:gridSpan w:val="3"/>
          </w:tcPr>
          <w:p w14:paraId="40BDA34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62CCE01" w14:textId="47DBC65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E7CA9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A53CE9C" w14:textId="6FA3595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2A02A6" w14:textId="08E90CF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B47B30" w14:textId="41522F3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E6B4F5" w14:textId="1744B14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91EFE80" w14:textId="77777777" w:rsidTr="00C50B27">
        <w:tc>
          <w:tcPr>
            <w:tcW w:w="6791" w:type="dxa"/>
            <w:gridSpan w:val="3"/>
          </w:tcPr>
          <w:p w14:paraId="7AF4DB61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E911898" w14:textId="55554AAD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69388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2AADE40" w14:textId="72F1954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01D081B" w14:textId="4B18012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CCB8E4" w14:textId="710AEC4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DDEECD" w14:textId="68A730E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DFCF40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51627A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DEC146D" w14:textId="77777777" w:rsidTr="00C50B27">
        <w:tc>
          <w:tcPr>
            <w:tcW w:w="6791" w:type="dxa"/>
            <w:gridSpan w:val="3"/>
          </w:tcPr>
          <w:p w14:paraId="2C29DA9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CB412AC" w14:textId="576415E8" w:rsidR="0055255D" w:rsidRPr="00C50B27" w:rsidRDefault="00B2434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33D2A54" w14:textId="5991A7F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8D83D3" w14:textId="4F524D5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070F0B" w14:textId="6A37F8E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D8FE39" w14:textId="0CB3D67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09DB9C2" w14:textId="7AEDB7D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166AB24" w14:textId="77777777" w:rsidTr="00C50B27">
        <w:tc>
          <w:tcPr>
            <w:tcW w:w="6791" w:type="dxa"/>
            <w:gridSpan w:val="3"/>
          </w:tcPr>
          <w:p w14:paraId="44D8885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1F35D47" w14:textId="4331578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4E474F" w14:textId="52FBFE9A" w:rsidR="0055255D" w:rsidRPr="00C50B27" w:rsidRDefault="00B2434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612655C" w14:textId="5909B7C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AC75516" w14:textId="7E8F075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17FE96" w14:textId="2E8D51F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8EB947" w14:textId="0053EBE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A620886" w14:textId="77777777" w:rsidTr="00C50B27">
        <w:tc>
          <w:tcPr>
            <w:tcW w:w="6791" w:type="dxa"/>
            <w:gridSpan w:val="3"/>
          </w:tcPr>
          <w:p w14:paraId="1AC04F7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EB50B00" w14:textId="236EBF0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73F47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577320F" w14:textId="15A7A1C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C82A57" w14:textId="70483A1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0D0A9F" w14:textId="568CBD5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5D4662" w14:textId="50187D5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6746465" w14:textId="77777777" w:rsidTr="00C50B27">
        <w:tc>
          <w:tcPr>
            <w:tcW w:w="6791" w:type="dxa"/>
            <w:gridSpan w:val="3"/>
          </w:tcPr>
          <w:p w14:paraId="4DEDDE3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97390AB" w14:textId="6AA34C0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81C70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ABD9916" w14:textId="5AF4FEF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A69B4A" w14:textId="26AD9AD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A0257F" w14:textId="2940669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CB5B24" w14:textId="1DE9B13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883075" w14:textId="77777777" w:rsidTr="00B411DB">
        <w:tc>
          <w:tcPr>
            <w:tcW w:w="9828" w:type="dxa"/>
            <w:gridSpan w:val="9"/>
            <w:shd w:val="clear" w:color="auto" w:fill="A6A6A6"/>
          </w:tcPr>
          <w:p w14:paraId="1A3C5B53" w14:textId="6D1AAD21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14:paraId="0B23D56F" w14:textId="77777777" w:rsidTr="00C50B27">
        <w:tc>
          <w:tcPr>
            <w:tcW w:w="6791" w:type="dxa"/>
            <w:gridSpan w:val="3"/>
          </w:tcPr>
          <w:p w14:paraId="3BB7BFE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34A2B75" w14:textId="03E7319D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71EADE" w14:textId="76ECADA1" w:rsidR="00B411DB" w:rsidRPr="00C50B27" w:rsidRDefault="00B24347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04C0570" w14:textId="66C971F2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F797BC5" w14:textId="7A55C92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8E0590" w14:textId="08CB4D01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D784CB6" w14:textId="3370C892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728CEBE" w14:textId="77777777" w:rsidTr="00C50B27">
        <w:tc>
          <w:tcPr>
            <w:tcW w:w="6791" w:type="dxa"/>
            <w:gridSpan w:val="3"/>
          </w:tcPr>
          <w:p w14:paraId="78BFCB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0F983EE" w14:textId="5767179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473E5E" w14:textId="1C7D789E" w:rsidR="00B411DB" w:rsidRPr="00C50B27" w:rsidRDefault="00B2434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B306E32" w14:textId="59254F8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C004A08" w14:textId="7855C78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4F4E3" w14:textId="2FCD76D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D39C87" w14:textId="4813847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B444AEE" w14:textId="77777777" w:rsidTr="00C50B27">
        <w:tc>
          <w:tcPr>
            <w:tcW w:w="9828" w:type="dxa"/>
            <w:gridSpan w:val="9"/>
          </w:tcPr>
          <w:p w14:paraId="539037D9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A2057DC" w14:textId="77777777" w:rsidR="000B1382" w:rsidRDefault="000B1382" w:rsidP="003032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55D75F93" w14:textId="3FB3AC50" w:rsidR="000B1382" w:rsidRDefault="000B1382" w:rsidP="003032E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Zajímavě nastavené téma práce.</w:t>
            </w:r>
          </w:p>
          <w:p w14:paraId="6AE64B08" w14:textId="53C8A06D" w:rsidR="000B1382" w:rsidRDefault="00D262CE" w:rsidP="003032E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teoretické části kvituji jasné zacílení na oblasti vztažné k tématu (výzkumnému problému). </w:t>
            </w:r>
          </w:p>
          <w:p w14:paraId="52BF653D" w14:textId="00FAD2E1" w:rsidR="0018019A" w:rsidRDefault="0018019A" w:rsidP="003032E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Poměrně pečlivá analýza dat.</w:t>
            </w:r>
            <w:r w:rsidR="00B24347">
              <w:rPr>
                <w:sz w:val="22"/>
                <w:szCs w:val="22"/>
              </w:rPr>
              <w:t xml:space="preserve"> Studentka využila k interpretaci popis jednotlivých případů a slovně vyhodnocovala úroveň aktivity na sociálních sítích a jejich postavení v kolektivu (dle Hrabala). Přirozeně vzhledem k </w:t>
            </w:r>
            <w:r w:rsidR="00B24347" w:rsidRPr="0018019A">
              <w:rPr>
                <w:i/>
                <w:sz w:val="22"/>
                <w:szCs w:val="22"/>
              </w:rPr>
              <w:t>n</w:t>
            </w:r>
            <w:r w:rsidR="00B24347">
              <w:rPr>
                <w:sz w:val="22"/>
                <w:szCs w:val="22"/>
              </w:rPr>
              <w:t xml:space="preserve"> (n=30) nenastavovala hypotézy a neověřovala je statistickými testy. Výzkumný soubor sice není nikterak ambiciózní, nicméně studentka </w:t>
            </w:r>
            <w:r>
              <w:rPr>
                <w:sz w:val="22"/>
                <w:szCs w:val="22"/>
              </w:rPr>
              <w:t xml:space="preserve">prokázala, že umí pracovat s výzkumnými (diagnostickými) nástroji běžnými v práci sociálního pedagoga ve škole a výsledná data dokáže vhodně interpretovat. </w:t>
            </w:r>
          </w:p>
          <w:p w14:paraId="32E6DA00" w14:textId="77777777" w:rsidR="000B1382" w:rsidRDefault="000B1382" w:rsidP="003032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 práce:</w:t>
            </w:r>
          </w:p>
          <w:p w14:paraId="5EBB5E17" w14:textId="650D1932" w:rsidR="00B411DB" w:rsidRDefault="000B1382" w:rsidP="003032EC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Ocenila bych více přesnosti v abstraktu.</w:t>
            </w:r>
          </w:p>
          <w:p w14:paraId="428C7BEA" w14:textId="018CBC52" w:rsidR="000B1382" w:rsidRDefault="000B1382" w:rsidP="003032EC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Některé pasáže, odstavce v teoretické části práce neodkazují za z</w:t>
            </w:r>
            <w:r w:rsidR="004412F4">
              <w:rPr>
                <w:sz w:val="22"/>
                <w:szCs w:val="22"/>
              </w:rPr>
              <w:t xml:space="preserve">droj a přitom není zřejmé, že jde </w:t>
            </w:r>
            <w:r>
              <w:rPr>
                <w:sz w:val="22"/>
                <w:szCs w:val="22"/>
              </w:rPr>
              <w:t xml:space="preserve">o text autorský.  </w:t>
            </w:r>
          </w:p>
          <w:p w14:paraId="66AE725F" w14:textId="0B75501C" w:rsidR="00F1326B" w:rsidRDefault="00B24347" w:rsidP="003032EC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B24347">
              <w:rPr>
                <w:sz w:val="22"/>
                <w:szCs w:val="22"/>
              </w:rPr>
              <w:t xml:space="preserve">Škoda, že autorka ve své výzkumné ambici nemířila o něco výše, neboť zvolený výzkumný problém je velmi podnětný a aktuální. Výzkum realizovaný na reprezentativnějším vzorku by mohl přinést cennější a obecněji využitelná zjištění. (Nejedná se </w:t>
            </w:r>
            <w:r>
              <w:rPr>
                <w:sz w:val="22"/>
                <w:szCs w:val="22"/>
              </w:rPr>
              <w:t xml:space="preserve">vysloveně </w:t>
            </w:r>
            <w:r w:rsidRPr="00B24347">
              <w:rPr>
                <w:sz w:val="22"/>
                <w:szCs w:val="22"/>
              </w:rPr>
              <w:t xml:space="preserve">o slabou stránku práce, ale </w:t>
            </w:r>
            <w:r>
              <w:rPr>
                <w:sz w:val="22"/>
                <w:szCs w:val="22"/>
              </w:rPr>
              <w:t xml:space="preserve">spíše o konstatování, </w:t>
            </w:r>
            <w:r w:rsidRPr="00B24347">
              <w:rPr>
                <w:sz w:val="22"/>
                <w:szCs w:val="22"/>
              </w:rPr>
              <w:t>že zvolený výzkumný problém má značný potenciál k hlubšímu zkoumání.)</w:t>
            </w:r>
          </w:p>
          <w:p w14:paraId="488ED9BF" w14:textId="0412F786" w:rsidR="00B24347" w:rsidRPr="00B24347" w:rsidRDefault="00B24347" w:rsidP="00B24347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14:paraId="3EDBA67F" w14:textId="77777777" w:rsidTr="00C50B27">
        <w:tc>
          <w:tcPr>
            <w:tcW w:w="9828" w:type="dxa"/>
            <w:gridSpan w:val="9"/>
          </w:tcPr>
          <w:p w14:paraId="75FB5E6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0BD7B479" w14:textId="63950D1E" w:rsidR="00D262CE" w:rsidRDefault="00D262C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Můžete blíže vysvětlit, proč jste si zvolila pro svůj výzkum zrovna žáky sedmých tříd?</w:t>
            </w:r>
          </w:p>
          <w:p w14:paraId="6F2D7B2F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625E451D" w14:textId="77777777" w:rsidTr="00C50B27">
        <w:tc>
          <w:tcPr>
            <w:tcW w:w="6791" w:type="dxa"/>
            <w:gridSpan w:val="3"/>
          </w:tcPr>
          <w:p w14:paraId="0B8F29A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E3EE65C" w14:textId="7A67492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E180B5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1B782A74" w14:textId="1EFA10E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C0164CD" w14:textId="3496F9C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C850350" w14:textId="72A810B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DCCAD5" w14:textId="2F0BCC4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7C0C098" w14:textId="77777777" w:rsidTr="00C50B27">
        <w:tc>
          <w:tcPr>
            <w:tcW w:w="4068" w:type="dxa"/>
            <w:gridSpan w:val="2"/>
            <w:vAlign w:val="center"/>
          </w:tcPr>
          <w:p w14:paraId="558E4D6A" w14:textId="32AA27B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8019A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60" w:type="dxa"/>
            <w:gridSpan w:val="7"/>
            <w:vAlign w:val="center"/>
          </w:tcPr>
          <w:p w14:paraId="4F3CBA37" w14:textId="77777777" w:rsidR="00B411DB" w:rsidRPr="00C50B27" w:rsidRDefault="00B411DB" w:rsidP="006D799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990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8A987A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FA885" w14:textId="77777777" w:rsidR="00576163" w:rsidRDefault="00576163">
      <w:r>
        <w:separator/>
      </w:r>
    </w:p>
  </w:endnote>
  <w:endnote w:type="continuationSeparator" w:id="0">
    <w:p w14:paraId="3F66EB03" w14:textId="77777777" w:rsidR="00576163" w:rsidRDefault="00576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202B2" w14:textId="77777777" w:rsidR="00576163" w:rsidRDefault="00576163">
      <w:r>
        <w:separator/>
      </w:r>
    </w:p>
  </w:footnote>
  <w:footnote w:type="continuationSeparator" w:id="0">
    <w:p w14:paraId="7FB2FAC3" w14:textId="77777777" w:rsidR="00576163" w:rsidRDefault="00576163">
      <w:r>
        <w:continuationSeparator/>
      </w:r>
    </w:p>
  </w:footnote>
  <w:footnote w:id="1">
    <w:p w14:paraId="67BA758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B40A3"/>
    <w:multiLevelType w:val="hybridMultilevel"/>
    <w:tmpl w:val="C2EEBB6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90"/>
    <w:rsid w:val="000B1382"/>
    <w:rsid w:val="001329E7"/>
    <w:rsid w:val="00154F27"/>
    <w:rsid w:val="0018019A"/>
    <w:rsid w:val="0021256F"/>
    <w:rsid w:val="003032EC"/>
    <w:rsid w:val="00362AB0"/>
    <w:rsid w:val="003F5DA2"/>
    <w:rsid w:val="004412F4"/>
    <w:rsid w:val="00512982"/>
    <w:rsid w:val="00526D47"/>
    <w:rsid w:val="0055255D"/>
    <w:rsid w:val="00576163"/>
    <w:rsid w:val="005C219A"/>
    <w:rsid w:val="006847E2"/>
    <w:rsid w:val="006D7990"/>
    <w:rsid w:val="007553A2"/>
    <w:rsid w:val="008614B3"/>
    <w:rsid w:val="008B1724"/>
    <w:rsid w:val="009A27D5"/>
    <w:rsid w:val="00B24347"/>
    <w:rsid w:val="00B411DB"/>
    <w:rsid w:val="00BA3203"/>
    <w:rsid w:val="00C50B27"/>
    <w:rsid w:val="00CA7D64"/>
    <w:rsid w:val="00D05C79"/>
    <w:rsid w:val="00D262CE"/>
    <w:rsid w:val="00DC1BF5"/>
    <w:rsid w:val="00E709EA"/>
    <w:rsid w:val="00ED2FBE"/>
    <w:rsid w:val="00F01F63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693D"/>
  <w15:chartTrackingRefBased/>
  <w15:docId w15:val="{06BACC05-B49F-43E1-8596-270179BD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B1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9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88B67B8A-B813-41F6-AE97-8636EF0986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837032-4523-4A8B-8F61-1EA260EC2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F91BE8-14B2-4C9E-A2BF-84449E350F5A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69</TotalTime>
  <Pages>2</Pages>
  <Words>379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5</cp:revision>
  <cp:lastPrinted>2012-04-25T08:21:00Z</cp:lastPrinted>
  <dcterms:created xsi:type="dcterms:W3CDTF">2025-05-07T09:08:00Z</dcterms:created>
  <dcterms:modified xsi:type="dcterms:W3CDTF">2025-05-18T15:34:00Z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