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Eliška </w:t>
            </w:r>
            <w:proofErr w:type="spellStart"/>
            <w:r>
              <w:rPr>
                <w:sz w:val="22"/>
                <w:szCs w:val="22"/>
              </w:rPr>
              <w:t>Jackivová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Souvislost mezi mírou užívání sociálních sítí a postavením žáka v třídním kolektivu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A2C87" w:rsidRDefault="00FA2C87" w:rsidP="00362AB0">
            <w:r>
              <w:t>Tato bakalářská práce na mě působí promyšleným dojmem. Je z ní patrná erudovanost autorky, její hluboký zájem o zvolené téma a zároveň pečlivost, s jakou přistupovala ke zpracování teoretické i praktické části. Práce je přehledná, odborně ukotvená a metodicky dobře vedená.</w:t>
            </w:r>
          </w:p>
          <w:p w:rsidR="00FA2C87" w:rsidRPr="00C50B27" w:rsidRDefault="00FA2C87" w:rsidP="00362AB0">
            <w:pPr>
              <w:rPr>
                <w:sz w:val="22"/>
                <w:szCs w:val="22"/>
              </w:rPr>
            </w:pPr>
          </w:p>
          <w:p w:rsidR="00B411DB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studentka na začátku úvodu popisuje, jaká je souvislost tématu se sociální pedagogikou, což oceňuji,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výborná koncepce teoretické části, ve které studentka prezentuje výsledky nejen z odborné literatury české provenience, ale využívá značné množství zahraničních zdrojů,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uvádění typů třídních kolektivů dle jednotlivých autorů (</w:t>
            </w:r>
            <w:proofErr w:type="spellStart"/>
            <w:r>
              <w:rPr>
                <w:sz w:val="22"/>
                <w:szCs w:val="22"/>
              </w:rPr>
              <w:t>Lemrová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Geréb</w:t>
            </w:r>
            <w:proofErr w:type="spellEnd"/>
            <w:r>
              <w:rPr>
                <w:sz w:val="22"/>
                <w:szCs w:val="22"/>
              </w:rPr>
              <w:t xml:space="preserve">, Smékalová &amp; Kolařík),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velmi dobré zdůvodnění výzkumného problému,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jasně stanovený design výzkumu,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propojování výsledků dotazníku vlastní konstrukce s výsledky </w:t>
            </w:r>
            <w:proofErr w:type="spellStart"/>
            <w:r>
              <w:rPr>
                <w:sz w:val="22"/>
                <w:szCs w:val="22"/>
              </w:rPr>
              <w:t>sociometrie</w:t>
            </w:r>
            <w:proofErr w:type="spellEnd"/>
            <w:r>
              <w:rPr>
                <w:sz w:val="22"/>
                <w:szCs w:val="22"/>
              </w:rPr>
              <w:t xml:space="preserve">. Studentka jasně a srozumitelně pod sociogramy popisuje, jak žáci s konkrétním postavením využívají sociální sítě.  </w:t>
            </w:r>
          </w:p>
          <w:p w:rsidR="00FA2C87" w:rsidRDefault="00FA2C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DC05A5">
              <w:rPr>
                <w:sz w:val="22"/>
                <w:szCs w:val="22"/>
              </w:rPr>
              <w:t>velmi dobrá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interpretace dat, kdy studentka shrnuje vlastní výsledky výzkumu a srovnává je s jinými výzkumy a odbornou literaturou. </w:t>
            </w:r>
          </w:p>
          <w:p w:rsidR="00FA2C87" w:rsidRDefault="00FA2C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uvádění limitů výzkumu, </w:t>
            </w:r>
          </w:p>
          <w:p w:rsidR="004F6C81" w:rsidRDefault="004F6C81" w:rsidP="00362AB0">
            <w:pPr>
              <w:rPr>
                <w:sz w:val="22"/>
                <w:szCs w:val="22"/>
              </w:rPr>
            </w:pPr>
          </w:p>
          <w:p w:rsidR="00FA2C87" w:rsidRDefault="00FA2C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FA2C87" w:rsidRDefault="00FA2C87" w:rsidP="00FA2C8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vhodně rozděluje sociometrickou analýzu na třídu A </w:t>
            </w:r>
            <w:proofErr w:type="spellStart"/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z w:val="22"/>
                <w:szCs w:val="22"/>
              </w:rPr>
              <w:t xml:space="preserve"> třídu B. Toto však mohlo být odděleno podkapitolami. </w:t>
            </w:r>
          </w:p>
          <w:p w:rsidR="00FA2C87" w:rsidRPr="00FA2C87" w:rsidRDefault="00FA2C87" w:rsidP="00FA2C8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Vyhodnocení souvislosti mezi mírou užívání sociálních sítí a postavením žáka v třídním kolektivu formou popisu – studentka nevyužila metody statistické analýzy dat.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A2C87" w:rsidRPr="00C50B27" w:rsidRDefault="00FA2C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FA2C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Jaká sociálně-pedagogická doporučení vyplývají z Vaší bakalářské práce?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A2C87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A2C87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531" w:rsidRDefault="00C02531">
      <w:r>
        <w:separator/>
      </w:r>
    </w:p>
  </w:endnote>
  <w:endnote w:type="continuationSeparator" w:id="0">
    <w:p w:rsidR="00C02531" w:rsidRDefault="00C0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531" w:rsidRDefault="00C02531">
      <w:r>
        <w:separator/>
      </w:r>
    </w:p>
  </w:footnote>
  <w:footnote w:type="continuationSeparator" w:id="0">
    <w:p w:rsidR="00C02531" w:rsidRDefault="00C0253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56C1E"/>
    <w:multiLevelType w:val="hybridMultilevel"/>
    <w:tmpl w:val="B9323056"/>
    <w:lvl w:ilvl="0" w:tplc="D56044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81"/>
    <w:rsid w:val="000E2C47"/>
    <w:rsid w:val="00362AB0"/>
    <w:rsid w:val="003F5DA2"/>
    <w:rsid w:val="004F6C81"/>
    <w:rsid w:val="00512982"/>
    <w:rsid w:val="00514664"/>
    <w:rsid w:val="00526D47"/>
    <w:rsid w:val="0055255D"/>
    <w:rsid w:val="005C219A"/>
    <w:rsid w:val="006847E2"/>
    <w:rsid w:val="00730C1A"/>
    <w:rsid w:val="00834807"/>
    <w:rsid w:val="00896BF2"/>
    <w:rsid w:val="00B411DB"/>
    <w:rsid w:val="00BA3203"/>
    <w:rsid w:val="00C02531"/>
    <w:rsid w:val="00C03D7D"/>
    <w:rsid w:val="00C50B27"/>
    <w:rsid w:val="00D62416"/>
    <w:rsid w:val="00DC05A5"/>
    <w:rsid w:val="00DC1BF5"/>
    <w:rsid w:val="00E709EA"/>
    <w:rsid w:val="00E87FCF"/>
    <w:rsid w:val="00FA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EF2B4"/>
  <w15:chartTrackingRefBased/>
  <w15:docId w15:val="{3F18ED4C-521C-441C-8BFB-69062167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A2C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(1)</Template>
  <TotalTime>20</TotalTime>
  <Pages>1</Pages>
  <Words>426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3</cp:revision>
  <cp:lastPrinted>2012-04-25T08:21:00Z</cp:lastPrinted>
  <dcterms:created xsi:type="dcterms:W3CDTF">2025-05-10T07:46:00Z</dcterms:created>
  <dcterms:modified xsi:type="dcterms:W3CDTF">2025-05-18T08:54:00Z</dcterms:modified>
</cp:coreProperties>
</file>