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Kateřina </w:t>
            </w:r>
            <w:proofErr w:type="spellStart"/>
            <w:r>
              <w:rPr>
                <w:sz w:val="22"/>
                <w:szCs w:val="22"/>
              </w:rPr>
              <w:t>Nekardová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B04F9" w:rsidP="00362AB0">
            <w:pPr>
              <w:rPr>
                <w:sz w:val="22"/>
                <w:szCs w:val="22"/>
              </w:rPr>
            </w:pPr>
            <w:r w:rsidRPr="00CB04F9">
              <w:rPr>
                <w:sz w:val="22"/>
                <w:szCs w:val="22"/>
              </w:rPr>
              <w:t>Postavení ukrajinských dětí v třídním kolektivu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Aktuální téma.</w:t>
            </w:r>
          </w:p>
          <w:p w:rsidR="00CB04F9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Pro popis výzkumného problému</w:t>
            </w:r>
            <w:r w:rsidR="003F11EA">
              <w:rPr>
                <w:sz w:val="22"/>
                <w:szCs w:val="22"/>
              </w:rPr>
              <w:t xml:space="preserve"> byly</w:t>
            </w:r>
            <w:r>
              <w:rPr>
                <w:sz w:val="22"/>
                <w:szCs w:val="22"/>
              </w:rPr>
              <w:t xml:space="preserve"> využity relevantní zdroje a výzkumy.</w:t>
            </w:r>
          </w:p>
          <w:p w:rsidR="00CB04F9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Jasně vymezený cíl, vhodně zvolená metoda.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 teoretické části mohla autorka upozadit charakteristiku dětí staršího školního věku ve prospěch popisu sociální a kulturní diverzity ve škole, která by s tématem souvisela více.</w:t>
            </w:r>
          </w:p>
          <w:p w:rsidR="00CB04F9" w:rsidRDefault="00CB04F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Několikrát chybně uváděné příjmení autora „Chrástka“ místo „</w:t>
            </w:r>
            <w:proofErr w:type="spellStart"/>
            <w:r>
              <w:rPr>
                <w:sz w:val="22"/>
                <w:szCs w:val="22"/>
              </w:rPr>
              <w:t>Chráska</w:t>
            </w:r>
            <w:proofErr w:type="spellEnd"/>
            <w:r>
              <w:rPr>
                <w:sz w:val="22"/>
                <w:szCs w:val="22"/>
              </w:rPr>
              <w:t>“.</w:t>
            </w:r>
          </w:p>
          <w:p w:rsidR="00480FEC" w:rsidRPr="00C50B27" w:rsidRDefault="00480F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Interpretace výsledků je </w:t>
            </w:r>
            <w:r w:rsidR="009D0482">
              <w:rPr>
                <w:sz w:val="22"/>
                <w:szCs w:val="22"/>
              </w:rPr>
              <w:t xml:space="preserve">jen 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jejich shrnutím. Postrádám vysvětlení, proč to tak je. Ačkoliv autorka uvádí limity své práce (a to oceňuji), dopouští se v interpretaci srovnání svých výsledků s reprezentativním výzkumem PAQ </w:t>
            </w:r>
            <w:proofErr w:type="spellStart"/>
            <w:r>
              <w:rPr>
                <w:sz w:val="22"/>
                <w:szCs w:val="22"/>
              </w:rPr>
              <w:t>Research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480F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 je zajímavý, může sloužit jako sonda do vztahů ve školách, na kterých byl prováděn.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480FEC" w:rsidRPr="00C50B27" w:rsidRDefault="00480F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480F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 by bylo vhodné změnit, pokud byste chtěla </w:t>
            </w:r>
            <w:r w:rsidR="00F635A2">
              <w:rPr>
                <w:sz w:val="22"/>
                <w:szCs w:val="22"/>
              </w:rPr>
              <w:t xml:space="preserve">realizovat výzkum tak, aby šlo </w:t>
            </w:r>
            <w:r>
              <w:rPr>
                <w:sz w:val="22"/>
                <w:szCs w:val="22"/>
              </w:rPr>
              <w:t>vaše výsledky ve větší míře zevšeobecnit?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635A2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635A2">
              <w:rPr>
                <w:sz w:val="22"/>
                <w:szCs w:val="22"/>
              </w:rPr>
              <w:t xml:space="preserve"> Jakub Hladík </w:t>
            </w:r>
            <w:proofErr w:type="gramStart"/>
            <w:r w:rsidR="00F635A2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746" w:rsidRDefault="00181746">
      <w:r>
        <w:separator/>
      </w:r>
    </w:p>
  </w:endnote>
  <w:endnote w:type="continuationSeparator" w:id="0">
    <w:p w:rsidR="00181746" w:rsidRDefault="0018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746" w:rsidRDefault="00181746">
      <w:r>
        <w:separator/>
      </w:r>
    </w:p>
  </w:footnote>
  <w:footnote w:type="continuationSeparator" w:id="0">
    <w:p w:rsidR="00181746" w:rsidRDefault="0018174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F9"/>
    <w:rsid w:val="00154F27"/>
    <w:rsid w:val="00181746"/>
    <w:rsid w:val="0021256F"/>
    <w:rsid w:val="00362AB0"/>
    <w:rsid w:val="00395A7F"/>
    <w:rsid w:val="003F11EA"/>
    <w:rsid w:val="003F5DA2"/>
    <w:rsid w:val="00480FEC"/>
    <w:rsid w:val="00512982"/>
    <w:rsid w:val="00526D47"/>
    <w:rsid w:val="0055255D"/>
    <w:rsid w:val="005C219A"/>
    <w:rsid w:val="006847E2"/>
    <w:rsid w:val="007553A2"/>
    <w:rsid w:val="008614B3"/>
    <w:rsid w:val="009A27D5"/>
    <w:rsid w:val="009D0482"/>
    <w:rsid w:val="00B411DB"/>
    <w:rsid w:val="00BA3203"/>
    <w:rsid w:val="00C50B27"/>
    <w:rsid w:val="00CA7D64"/>
    <w:rsid w:val="00CB04F9"/>
    <w:rsid w:val="00D05C79"/>
    <w:rsid w:val="00DC1BF5"/>
    <w:rsid w:val="00E709EA"/>
    <w:rsid w:val="00ED2FBE"/>
    <w:rsid w:val="00F1326B"/>
    <w:rsid w:val="00F635A2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19198"/>
  <w15:chartTrackingRefBased/>
  <w15:docId w15:val="{37FCC2FE-0732-441B-8F66-8A7E0E9D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26</TotalTime>
  <Pages>1</Pages>
  <Words>324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3</cp:revision>
  <cp:lastPrinted>2012-04-25T08:21:00Z</cp:lastPrinted>
  <dcterms:created xsi:type="dcterms:W3CDTF">2025-05-09T06:11:00Z</dcterms:created>
  <dcterms:modified xsi:type="dcterms:W3CDTF">2025-05-19T05:09:00Z</dcterms:modified>
</cp:coreProperties>
</file>