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58626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Veronika </w:t>
            </w:r>
            <w:proofErr w:type="spellStart"/>
            <w:r>
              <w:rPr>
                <w:sz w:val="22"/>
                <w:szCs w:val="22"/>
              </w:rPr>
              <w:t>Skybíková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58626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Transformace pobytové sociální služby pro osoby s duševním onemocněním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58626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Helena Skarupská,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58626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58626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58626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Úvodu chybí sktruktura práce.</w:t>
            </w:r>
          </w:p>
          <w:p w:rsidR="004323E3" w:rsidRDefault="004323E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Teoretická část práce vychází z aktuálních zdrojů, počet zdrojů je dostatečný, operacionalizace taktéž.</w:t>
            </w:r>
          </w:p>
          <w:p w:rsidR="00B411DB" w:rsidRDefault="004323E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Praktická část – autorka uvádí, že zvolila případovou studii jako metodu vyhodnocení dat, ale předložená práce případovou studii neobsahuje, jedná se pouze o otevřené kódování rozhovorů. Je tedy obrovská škoda, že nedošlo ke změně designu šetření a autorka nevyužila zakotvenou teorii nebo </w:t>
            </w:r>
            <w:proofErr w:type="spellStart"/>
            <w:r>
              <w:rPr>
                <w:sz w:val="22"/>
                <w:szCs w:val="22"/>
              </w:rPr>
              <w:t>tématickou</w:t>
            </w:r>
            <w:proofErr w:type="spellEnd"/>
            <w:r>
              <w:rPr>
                <w:sz w:val="22"/>
                <w:szCs w:val="22"/>
              </w:rPr>
              <w:t xml:space="preserve"> analýzu.</w:t>
            </w:r>
            <w:r w:rsidR="0067148E">
              <w:rPr>
                <w:sz w:val="22"/>
                <w:szCs w:val="22"/>
              </w:rPr>
              <w:t xml:space="preserve">  Žádám autorku, aby k obhajobě připravila buď případovou </w:t>
            </w:r>
            <w:proofErr w:type="gramStart"/>
            <w:r w:rsidR="0067148E">
              <w:rPr>
                <w:sz w:val="22"/>
                <w:szCs w:val="22"/>
              </w:rPr>
              <w:t>studii nebo</w:t>
            </w:r>
            <w:proofErr w:type="gramEnd"/>
            <w:r w:rsidR="0067148E">
              <w:rPr>
                <w:sz w:val="22"/>
                <w:szCs w:val="22"/>
              </w:rPr>
              <w:t xml:space="preserve"> dokončení zakotvené teorie.</w:t>
            </w:r>
          </w:p>
          <w:p w:rsidR="004323E3" w:rsidRDefault="004323E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Přesto práci doporučuji k obhajobě.</w:t>
            </w:r>
          </w:p>
          <w:p w:rsidR="00F1326B" w:rsidRPr="00C50B27" w:rsidRDefault="00F1326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F1326B" w:rsidRPr="00C50B27" w:rsidRDefault="004323E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Jaké náležitosti má případová studie?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2E44" w:rsidRDefault="00642E44">
      <w:r>
        <w:separator/>
      </w:r>
    </w:p>
  </w:endnote>
  <w:endnote w:type="continuationSeparator" w:id="0">
    <w:p w:rsidR="00642E44" w:rsidRDefault="00642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2E44" w:rsidRDefault="00642E44">
      <w:r>
        <w:separator/>
      </w:r>
    </w:p>
  </w:footnote>
  <w:footnote w:type="continuationSeparator" w:id="0">
    <w:p w:rsidR="00642E44" w:rsidRDefault="00642E44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8E"/>
    <w:rsid w:val="00154F27"/>
    <w:rsid w:val="0016748E"/>
    <w:rsid w:val="0021256F"/>
    <w:rsid w:val="00362AB0"/>
    <w:rsid w:val="003F5DA2"/>
    <w:rsid w:val="004323E3"/>
    <w:rsid w:val="00512982"/>
    <w:rsid w:val="00526D47"/>
    <w:rsid w:val="0055255D"/>
    <w:rsid w:val="0058626D"/>
    <w:rsid w:val="005C219A"/>
    <w:rsid w:val="00642E44"/>
    <w:rsid w:val="0067148E"/>
    <w:rsid w:val="006847E2"/>
    <w:rsid w:val="007553A2"/>
    <w:rsid w:val="008614B3"/>
    <w:rsid w:val="008F5607"/>
    <w:rsid w:val="009A27D5"/>
    <w:rsid w:val="00B411DB"/>
    <w:rsid w:val="00BA3203"/>
    <w:rsid w:val="00C50B27"/>
    <w:rsid w:val="00CA7D64"/>
    <w:rsid w:val="00D05C79"/>
    <w:rsid w:val="00DC1BF5"/>
    <w:rsid w:val="00E709EA"/>
    <w:rsid w:val="00ED2FBE"/>
    <w:rsid w:val="00F1326B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72CD2A-174C-493C-AA48-1DA9555A6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arupska\Downloads\POSUDEK%20OPONENTA%20BAKAL&#193;&#344;SK&#201;%20PR&#193;CE_2022%20(1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 (1).dotx</Template>
  <TotalTime>1</TotalTime>
  <Pages>1</Pages>
  <Words>284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1960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skarupska</dc:creator>
  <cp:keywords/>
  <cp:lastModifiedBy>Helena Skarupská</cp:lastModifiedBy>
  <cp:revision>2</cp:revision>
  <cp:lastPrinted>2012-04-25T08:21:00Z</cp:lastPrinted>
  <dcterms:created xsi:type="dcterms:W3CDTF">2025-05-09T08:38:00Z</dcterms:created>
  <dcterms:modified xsi:type="dcterms:W3CDTF">2025-05-09T08:38:00Z</dcterms:modified>
</cp:coreProperties>
</file>