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Alena Bílková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Vliv rodičovství na profesní přístupy pedagogů volného času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Velice zajímavé téma.</w:t>
            </w:r>
          </w:p>
          <w:p w:rsidR="000D636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operacionalizuje pojmy k praktické, vychází z aktuálních zdrojů v dostatečném počtu.</w:t>
            </w:r>
          </w:p>
          <w:p w:rsidR="00B411DB" w:rsidRPr="00C50B27" w:rsidRDefault="000D63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formou kvalitativního šetření metodou IPA</w:t>
            </w:r>
            <w:r w:rsidR="00273883">
              <w:rPr>
                <w:sz w:val="22"/>
                <w:szCs w:val="22"/>
              </w:rPr>
              <w:t>. Počet probandů dostatečný, ve</w:t>
            </w:r>
            <w:r>
              <w:rPr>
                <w:sz w:val="22"/>
                <w:szCs w:val="22"/>
              </w:rPr>
              <w:t>lice zají</w:t>
            </w:r>
            <w:r w:rsidR="00273883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avá společná témata. Nechybí ani doporučení pro praxi.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27388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podle vás ovlivnila příprava profese pedagoga volného času rodičovství?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273883" w:rsidRDefault="00B411DB" w:rsidP="00273883">
            <w:pPr>
              <w:spacing w:line="360" w:lineRule="auto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73883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273883">
              <w:rPr>
                <w:sz w:val="22"/>
                <w:szCs w:val="22"/>
              </w:rPr>
              <w:t>15.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CD6" w:rsidRDefault="00F26CD6">
      <w:r>
        <w:separator/>
      </w:r>
    </w:p>
  </w:endnote>
  <w:endnote w:type="continuationSeparator" w:id="0">
    <w:p w:rsidR="00F26CD6" w:rsidRDefault="00F2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CD6" w:rsidRDefault="00F26CD6">
      <w:r>
        <w:separator/>
      </w:r>
    </w:p>
  </w:footnote>
  <w:footnote w:type="continuationSeparator" w:id="0">
    <w:p w:rsidR="00F26CD6" w:rsidRDefault="00F26CD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D6367"/>
    <w:rsid w:val="000E2C47"/>
    <w:rsid w:val="00273883"/>
    <w:rsid w:val="00362AB0"/>
    <w:rsid w:val="003F5DA2"/>
    <w:rsid w:val="00512982"/>
    <w:rsid w:val="00514664"/>
    <w:rsid w:val="00515D8C"/>
    <w:rsid w:val="00526D47"/>
    <w:rsid w:val="0055255D"/>
    <w:rsid w:val="005C219A"/>
    <w:rsid w:val="006847E2"/>
    <w:rsid w:val="00730C1A"/>
    <w:rsid w:val="00834807"/>
    <w:rsid w:val="00B411DB"/>
    <w:rsid w:val="00BA3203"/>
    <w:rsid w:val="00C03D7D"/>
    <w:rsid w:val="00C50B27"/>
    <w:rsid w:val="00D02777"/>
    <w:rsid w:val="00D62416"/>
    <w:rsid w:val="00DC1BF5"/>
    <w:rsid w:val="00E709EA"/>
    <w:rsid w:val="00E87FCF"/>
    <w:rsid w:val="00F2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1</TotalTime>
  <Pages>1</Pages>
  <Words>252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2025-05-15T06:11:00Z</dcterms:created>
  <dcterms:modified xsi:type="dcterms:W3CDTF">2025-05-15T06:11:00Z</dcterms:modified>
</cp:coreProperties>
</file>