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8022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Vanesa </w:t>
            </w:r>
            <w:proofErr w:type="spellStart"/>
            <w:r>
              <w:rPr>
                <w:sz w:val="22"/>
                <w:szCs w:val="22"/>
              </w:rPr>
              <w:t>Kuzmová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8022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Význam sociální služby rané péče pro rodiny dětí s poruchami autistického spektra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8022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8022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8022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384E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ve své bakalářské práci pojednává o významu rané péče pro rodiny dětí, což je téma relevantní ke studovanému oboru, i aktuální. </w:t>
            </w:r>
          </w:p>
          <w:p w:rsidR="00384E08" w:rsidRPr="00C50B27" w:rsidRDefault="00384E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východiska mají vhodnou strukturu, autorka čerpá z adekvátní odborné literatury, ale nepracuje s cizojazyčnými zdroji.</w:t>
            </w:r>
          </w:p>
          <w:p w:rsidR="00B411DB" w:rsidRDefault="00105A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Metodologie výzkum</w:t>
            </w:r>
            <w:r w:rsidR="000A2D69">
              <w:rPr>
                <w:sz w:val="22"/>
                <w:szCs w:val="22"/>
              </w:rPr>
              <w:t xml:space="preserve">ného šetření je jasně vymezena. </w:t>
            </w:r>
            <w:r w:rsidR="009A5490">
              <w:rPr>
                <w:sz w:val="22"/>
                <w:szCs w:val="22"/>
              </w:rPr>
              <w:t xml:space="preserve">Otázky k rozhovoru jsou </w:t>
            </w:r>
            <w:proofErr w:type="spellStart"/>
            <w:r w:rsidR="009A5490">
              <w:rPr>
                <w:sz w:val="22"/>
                <w:szCs w:val="22"/>
              </w:rPr>
              <w:t>polostrukturované</w:t>
            </w:r>
            <w:proofErr w:type="spellEnd"/>
            <w:r w:rsidR="009A5490">
              <w:rPr>
                <w:sz w:val="22"/>
                <w:szCs w:val="22"/>
              </w:rPr>
              <w:t xml:space="preserve">, vychází z činností poskytovaných dle Zákona, ale oceňuji snahu autorky se při rozhovorech doptávat a formulovat otázky tak, aby respondenti sdíleli významy, a popisovali zkušenosti. </w:t>
            </w:r>
          </w:p>
          <w:p w:rsidR="00105A8F" w:rsidRPr="00C50B27" w:rsidRDefault="00105A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prokázala znalost práce s daty kvalitativní povahy. Výsledky výzkumného šetření jsou přehledně popsány.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12696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BC13D6" w:rsidRDefault="000A2D69" w:rsidP="00962B38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C13D6">
              <w:rPr>
                <w:sz w:val="22"/>
                <w:szCs w:val="22"/>
              </w:rPr>
              <w:t xml:space="preserve">Mohla byste vyzdvihnout konkrétní podporu, která není v odborné literatuře/zákoně popsána a rodiny ji vnímají jako významnou?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26966">
              <w:rPr>
                <w:sz w:val="22"/>
                <w:szCs w:val="22"/>
              </w:rPr>
              <w:t xml:space="preserve"> </w:t>
            </w:r>
            <w:proofErr w:type="gramStart"/>
            <w:r w:rsidR="00126966">
              <w:rPr>
                <w:sz w:val="22"/>
                <w:szCs w:val="22"/>
              </w:rPr>
              <w:t>15.5.2025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D27" w:rsidRDefault="00D07D27">
      <w:r>
        <w:separator/>
      </w:r>
    </w:p>
  </w:endnote>
  <w:endnote w:type="continuationSeparator" w:id="0">
    <w:p w:rsidR="00D07D27" w:rsidRDefault="00D0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D27" w:rsidRDefault="00D07D27">
      <w:r>
        <w:separator/>
      </w:r>
    </w:p>
  </w:footnote>
  <w:footnote w:type="continuationSeparator" w:id="0">
    <w:p w:rsidR="00D07D27" w:rsidRDefault="00D07D2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60FE0"/>
    <w:multiLevelType w:val="hybridMultilevel"/>
    <w:tmpl w:val="1A78C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3"/>
    <w:rsid w:val="000A2D69"/>
    <w:rsid w:val="000E2C47"/>
    <w:rsid w:val="00105A8F"/>
    <w:rsid w:val="00126966"/>
    <w:rsid w:val="00362AB0"/>
    <w:rsid w:val="00384E08"/>
    <w:rsid w:val="003F5DA2"/>
    <w:rsid w:val="00512982"/>
    <w:rsid w:val="00514664"/>
    <w:rsid w:val="00526D47"/>
    <w:rsid w:val="0055255D"/>
    <w:rsid w:val="005C219A"/>
    <w:rsid w:val="006847E2"/>
    <w:rsid w:val="00730C1A"/>
    <w:rsid w:val="00834807"/>
    <w:rsid w:val="00986003"/>
    <w:rsid w:val="009A5490"/>
    <w:rsid w:val="00B411DB"/>
    <w:rsid w:val="00B750B8"/>
    <w:rsid w:val="00BA3203"/>
    <w:rsid w:val="00BC13D6"/>
    <w:rsid w:val="00C03D7D"/>
    <w:rsid w:val="00C50B27"/>
    <w:rsid w:val="00C879C3"/>
    <w:rsid w:val="00CA1E82"/>
    <w:rsid w:val="00D07D27"/>
    <w:rsid w:val="00D62416"/>
    <w:rsid w:val="00DC1BF5"/>
    <w:rsid w:val="00E709EA"/>
    <w:rsid w:val="00E87FCF"/>
    <w:rsid w:val="00F8022F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DCE4F"/>
  <w15:chartTrackingRefBased/>
  <w15:docId w15:val="{A3F6C0B3-CAFC-4CBB-B662-51CD1B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A2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</Template>
  <TotalTime>108</TotalTime>
  <Pages>1</Pages>
  <Words>322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6</cp:revision>
  <cp:lastPrinted>2012-04-25T08:21:00Z</cp:lastPrinted>
  <dcterms:created xsi:type="dcterms:W3CDTF">2025-05-17T09:23:00Z</dcterms:created>
  <dcterms:modified xsi:type="dcterms:W3CDTF">2025-05-17T11:10:00Z</dcterms:modified>
</cp:coreProperties>
</file>