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DC4AB1" w:rsidP="00362AB0">
            <w:pPr>
              <w:rPr>
                <w:sz w:val="22"/>
                <w:szCs w:val="22"/>
              </w:rPr>
            </w:pPr>
            <w:r>
              <w:t xml:space="preserve">Bc. Johana </w:t>
            </w:r>
            <w:proofErr w:type="spellStart"/>
            <w:r>
              <w:t>Latková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DC4AB1" w:rsidP="00362AB0">
            <w:pPr>
              <w:rPr>
                <w:sz w:val="22"/>
                <w:szCs w:val="22"/>
              </w:rPr>
            </w:pPr>
            <w:r>
              <w:t>Sociální inkluze žáka s poruchou autistického spektra v běžné základní škole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450D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Mgr. Eva </w:t>
            </w:r>
            <w:proofErr w:type="spellStart"/>
            <w:r>
              <w:rPr>
                <w:sz w:val="22"/>
                <w:szCs w:val="22"/>
              </w:rPr>
              <w:t>Klimecká</w:t>
            </w:r>
            <w:proofErr w:type="spellEnd"/>
            <w:r>
              <w:rPr>
                <w:sz w:val="22"/>
                <w:szCs w:val="22"/>
              </w:rPr>
              <w:t>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50D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F16B2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</w:t>
            </w:r>
            <w:r w:rsidR="00450DF1">
              <w:rPr>
                <w:sz w:val="22"/>
                <w:szCs w:val="22"/>
              </w:rPr>
              <w:t>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450DF1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9678F5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9678F5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9678F5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9678F5">
            <w:pPr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66294A" w:rsidRDefault="0066294A" w:rsidP="00112561">
            <w:pPr>
              <w:jc w:val="both"/>
              <w:rPr>
                <w:sz w:val="22"/>
                <w:szCs w:val="22"/>
              </w:rPr>
            </w:pPr>
            <w:r w:rsidRPr="0066294A">
              <w:rPr>
                <w:sz w:val="22"/>
                <w:szCs w:val="22"/>
              </w:rPr>
              <w:t xml:space="preserve">Bakalářská práce Johany </w:t>
            </w:r>
            <w:proofErr w:type="spellStart"/>
            <w:r w:rsidRPr="0066294A">
              <w:rPr>
                <w:sz w:val="22"/>
                <w:szCs w:val="22"/>
              </w:rPr>
              <w:t>Latkové</w:t>
            </w:r>
            <w:proofErr w:type="spellEnd"/>
            <w:r w:rsidRPr="0066294A">
              <w:rPr>
                <w:sz w:val="22"/>
                <w:szCs w:val="22"/>
              </w:rPr>
              <w:t xml:space="preserve"> se zaměřuje na aktuální a společensky důležité t</w:t>
            </w:r>
            <w:r w:rsidR="00F16B26">
              <w:rPr>
                <w:sz w:val="22"/>
                <w:szCs w:val="22"/>
              </w:rPr>
              <w:t>éma inkluzivního vzdělávání žáků</w:t>
            </w:r>
            <w:r w:rsidRPr="0066294A">
              <w:rPr>
                <w:sz w:val="22"/>
                <w:szCs w:val="22"/>
              </w:rPr>
              <w:t xml:space="preserve"> s poruchou autistického spektra (PAS). Aut</w:t>
            </w:r>
            <w:r w:rsidR="00F16B26">
              <w:rPr>
                <w:sz w:val="22"/>
                <w:szCs w:val="22"/>
              </w:rPr>
              <w:t xml:space="preserve">orka zpracovala práci </w:t>
            </w:r>
            <w:r w:rsidRPr="0066294A">
              <w:rPr>
                <w:sz w:val="22"/>
                <w:szCs w:val="22"/>
              </w:rPr>
              <w:t xml:space="preserve">komplexně, přičemž propojila teoretická východiska s praktickým </w:t>
            </w:r>
            <w:r w:rsidR="00F16B26">
              <w:rPr>
                <w:sz w:val="22"/>
                <w:szCs w:val="22"/>
              </w:rPr>
              <w:t>výzkumem</w:t>
            </w:r>
            <w:r w:rsidRPr="0066294A">
              <w:rPr>
                <w:sz w:val="22"/>
                <w:szCs w:val="22"/>
              </w:rPr>
              <w:t>. Práce přináší zajímavé poznatky pro pedagogickou praxi a může sloužit jako inspirace pro pedagogy i další odborníky v oblasti inkluze.</w:t>
            </w:r>
          </w:p>
          <w:p w:rsidR="0066294A" w:rsidRDefault="0066294A" w:rsidP="00112561">
            <w:pPr>
              <w:jc w:val="both"/>
              <w:rPr>
                <w:sz w:val="22"/>
                <w:szCs w:val="22"/>
              </w:rPr>
            </w:pPr>
          </w:p>
          <w:p w:rsidR="00B411DB" w:rsidRDefault="005E5088" w:rsidP="0011256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 práce: Z bakalářské práce silně vnímám výraznou angažovanost autorky v tématu. Jakožto vedoucí mohu evidovat i hloubku volných rozhovor</w:t>
            </w:r>
            <w:r w:rsidR="00F16B26">
              <w:rPr>
                <w:sz w:val="22"/>
                <w:szCs w:val="22"/>
              </w:rPr>
              <w:t>ů s respondenty, způsoby přemýšlení</w:t>
            </w:r>
            <w:r>
              <w:rPr>
                <w:sz w:val="22"/>
                <w:szCs w:val="22"/>
              </w:rPr>
              <w:t xml:space="preserve"> nad tématem</w:t>
            </w:r>
            <w:r w:rsidR="00112561">
              <w:rPr>
                <w:sz w:val="22"/>
                <w:szCs w:val="22"/>
              </w:rPr>
              <w:t xml:space="preserve"> a</w:t>
            </w:r>
            <w:r>
              <w:rPr>
                <w:sz w:val="22"/>
                <w:szCs w:val="22"/>
              </w:rPr>
              <w:t xml:space="preserve"> dotazování se respondentů. </w:t>
            </w:r>
          </w:p>
          <w:p w:rsidR="00112561" w:rsidRDefault="00112561" w:rsidP="00112561">
            <w:pPr>
              <w:jc w:val="both"/>
              <w:rPr>
                <w:sz w:val="22"/>
                <w:szCs w:val="22"/>
              </w:rPr>
            </w:pPr>
          </w:p>
          <w:p w:rsidR="00B411DB" w:rsidRDefault="005E5088" w:rsidP="00F16B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Slabší stránky práce: Slabší stránkou práce se jeví přehlednost. Náz</w:t>
            </w:r>
            <w:r w:rsidR="00F16B26">
              <w:rPr>
                <w:sz w:val="22"/>
                <w:szCs w:val="22"/>
              </w:rPr>
              <w:t>vy kapitol a nadpisy v mnohých</w:t>
            </w:r>
            <w:r>
              <w:rPr>
                <w:sz w:val="22"/>
                <w:szCs w:val="22"/>
              </w:rPr>
              <w:t xml:space="preserve"> případech neodpovídají obsahu. Výrazněji je to patrné v praktické části</w:t>
            </w:r>
            <w:r w:rsidR="002D0A91">
              <w:rPr>
                <w:sz w:val="22"/>
                <w:szCs w:val="22"/>
              </w:rPr>
              <w:t xml:space="preserve"> práce, což </w:t>
            </w:r>
            <w:r>
              <w:rPr>
                <w:sz w:val="22"/>
                <w:szCs w:val="22"/>
              </w:rPr>
              <w:t>zbytečně může čtenáře vést v</w:t>
            </w:r>
            <w:r w:rsidR="009678F5">
              <w:rPr>
                <w:sz w:val="22"/>
                <w:szCs w:val="22"/>
              </w:rPr>
              <w:t xml:space="preserve"> řadu </w:t>
            </w:r>
            <w:r w:rsidR="00112561">
              <w:rPr>
                <w:sz w:val="22"/>
                <w:szCs w:val="22"/>
              </w:rPr>
              <w:t>nedorozumění</w:t>
            </w:r>
            <w:r w:rsidR="00F16B26">
              <w:rPr>
                <w:sz w:val="22"/>
                <w:szCs w:val="22"/>
              </w:rPr>
              <w:t xml:space="preserve"> (např. kdy se prezentují výsledky a kdy jen popis metodologie)</w:t>
            </w:r>
            <w:r w:rsidR="009678F5">
              <w:rPr>
                <w:sz w:val="22"/>
                <w:szCs w:val="22"/>
              </w:rPr>
              <w:t xml:space="preserve">. </w:t>
            </w:r>
            <w:r w:rsidR="002D0A91">
              <w:rPr>
                <w:sz w:val="22"/>
                <w:szCs w:val="22"/>
              </w:rPr>
              <w:t xml:space="preserve">Chybí celková </w:t>
            </w:r>
            <w:r w:rsidR="00F16B26">
              <w:rPr>
                <w:sz w:val="22"/>
                <w:szCs w:val="22"/>
              </w:rPr>
              <w:t xml:space="preserve">komplexní </w:t>
            </w:r>
            <w:r w:rsidR="002D0A91">
              <w:rPr>
                <w:sz w:val="22"/>
                <w:szCs w:val="22"/>
              </w:rPr>
              <w:t>syntéza výsle</w:t>
            </w:r>
            <w:r w:rsidR="00F16B26">
              <w:rPr>
                <w:sz w:val="22"/>
                <w:szCs w:val="22"/>
              </w:rPr>
              <w:t>dků výzkumu pocházející z více</w:t>
            </w:r>
            <w:r w:rsidR="002D0A91">
              <w:rPr>
                <w:sz w:val="22"/>
                <w:szCs w:val="22"/>
              </w:rPr>
              <w:t xml:space="preserve"> zdrojů da</w:t>
            </w:r>
            <w:r w:rsidR="00F16B26">
              <w:rPr>
                <w:sz w:val="22"/>
                <w:szCs w:val="22"/>
              </w:rPr>
              <w:t>t (analýza dokumentů a rozhovory</w:t>
            </w:r>
            <w:r w:rsidR="002D0A91">
              <w:rPr>
                <w:sz w:val="22"/>
                <w:szCs w:val="22"/>
              </w:rPr>
              <w:t>).</w:t>
            </w:r>
          </w:p>
          <w:p w:rsidR="00F16B26" w:rsidRPr="00C50B27" w:rsidRDefault="00F16B26" w:rsidP="00F16B26">
            <w:pPr>
              <w:jc w:val="both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66294A" w:rsidRDefault="0066294A" w:rsidP="00F16B26">
            <w:pPr>
              <w:pStyle w:val="Normlnweb"/>
              <w:spacing w:before="0" w:beforeAutospacing="0" w:after="0" w:afterAutospacing="0"/>
            </w:pPr>
            <w:r>
              <w:rPr>
                <w:rFonts w:hAnsi="Symbol"/>
              </w:rPr>
              <w:t></w:t>
            </w:r>
            <w:r>
              <w:t xml:space="preserve">  J</w:t>
            </w:r>
            <w:r w:rsidR="00F16B26">
              <w:t>aké konkrétní faktory se podle V</w:t>
            </w:r>
            <w:r>
              <w:t>ašeho výzkumu ukázaly jako klíčové pro úspěšnou sociální inkluzi daného žáka?</w:t>
            </w:r>
          </w:p>
          <w:p w:rsidR="00B411DB" w:rsidRPr="00F16B26" w:rsidRDefault="0066294A" w:rsidP="00F16B26">
            <w:pPr>
              <w:pStyle w:val="Normlnweb"/>
              <w:spacing w:before="0" w:beforeAutospacing="0" w:after="0" w:afterAutospacing="0"/>
            </w:pPr>
            <w:r>
              <w:rPr>
                <w:rFonts w:hAnsi="Symbol"/>
              </w:rPr>
              <w:t></w:t>
            </w:r>
            <w:r>
              <w:t xml:space="preserve">  Jaké další výzkumné otázky v rámci Vaš</w:t>
            </w:r>
            <w:r w:rsidR="00F16B26">
              <w:t>eho výzkumného tématu by podle V</w:t>
            </w:r>
            <w:r>
              <w:t>ás stálo za to v budoucnu prozkoumat?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112561">
              <w:rPr>
                <w:sz w:val="22"/>
                <w:szCs w:val="22"/>
              </w:rPr>
              <w:t xml:space="preserve"> 9. 5. 2025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>
      <w:bookmarkStart w:id="0" w:name="_GoBack"/>
      <w:bookmarkEnd w:id="0"/>
    </w:p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13F" w:rsidRDefault="0026313F">
      <w:r>
        <w:separator/>
      </w:r>
    </w:p>
  </w:endnote>
  <w:endnote w:type="continuationSeparator" w:id="0">
    <w:p w:rsidR="0026313F" w:rsidRDefault="00263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13F" w:rsidRDefault="0026313F">
      <w:r>
        <w:separator/>
      </w:r>
    </w:p>
  </w:footnote>
  <w:footnote w:type="continuationSeparator" w:id="0">
    <w:p w:rsidR="0026313F" w:rsidRDefault="0026313F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1D6891"/>
    <w:multiLevelType w:val="hybridMultilevel"/>
    <w:tmpl w:val="D996D1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A0E"/>
    <w:rsid w:val="000E2C47"/>
    <w:rsid w:val="00112561"/>
    <w:rsid w:val="0026313F"/>
    <w:rsid w:val="002D0A91"/>
    <w:rsid w:val="00362AB0"/>
    <w:rsid w:val="003F5DA2"/>
    <w:rsid w:val="00450DF1"/>
    <w:rsid w:val="00512982"/>
    <w:rsid w:val="00514664"/>
    <w:rsid w:val="00526D47"/>
    <w:rsid w:val="0055255D"/>
    <w:rsid w:val="005C219A"/>
    <w:rsid w:val="005E5088"/>
    <w:rsid w:val="0066294A"/>
    <w:rsid w:val="006847E2"/>
    <w:rsid w:val="00730C1A"/>
    <w:rsid w:val="00834807"/>
    <w:rsid w:val="009358D4"/>
    <w:rsid w:val="00940A0E"/>
    <w:rsid w:val="009678F5"/>
    <w:rsid w:val="00B411DB"/>
    <w:rsid w:val="00B676DE"/>
    <w:rsid w:val="00BA3203"/>
    <w:rsid w:val="00C03D7D"/>
    <w:rsid w:val="00C50B27"/>
    <w:rsid w:val="00D62416"/>
    <w:rsid w:val="00DC1BF5"/>
    <w:rsid w:val="00DC4AB1"/>
    <w:rsid w:val="00E3742F"/>
    <w:rsid w:val="00E709EA"/>
    <w:rsid w:val="00E87FCF"/>
    <w:rsid w:val="00F1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D55431"/>
  <w15:chartTrackingRefBased/>
  <w15:docId w15:val="{C5D0F9A8-0CEE-4657-BCCB-F9A9EF141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112561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66294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5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a\Downloads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0B9F2-488A-4013-B7C7-62B62C919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</Template>
  <TotalTime>53</TotalTime>
  <Pages>1</Pages>
  <Words>382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Eva</dc:creator>
  <cp:keywords/>
  <cp:lastModifiedBy>Eva</cp:lastModifiedBy>
  <cp:revision>9</cp:revision>
  <cp:lastPrinted>2012-04-25T08:21:00Z</cp:lastPrinted>
  <dcterms:created xsi:type="dcterms:W3CDTF">2025-05-08T10:08:00Z</dcterms:created>
  <dcterms:modified xsi:type="dcterms:W3CDTF">2025-05-09T12:08:00Z</dcterms:modified>
</cp:coreProperties>
</file>