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0126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Kristýna Marková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01263C" w:rsidP="0001263C">
            <w:pPr>
              <w:rPr>
                <w:sz w:val="22"/>
                <w:szCs w:val="22"/>
              </w:rPr>
            </w:pPr>
            <w:r w:rsidRPr="0001263C">
              <w:rPr>
                <w:sz w:val="22"/>
                <w:szCs w:val="22"/>
              </w:rPr>
              <w:t>Rizikové použ</w:t>
            </w:r>
            <w:r>
              <w:rPr>
                <w:sz w:val="22"/>
                <w:szCs w:val="22"/>
              </w:rPr>
              <w:t xml:space="preserve">ívání internetu žáky II. stupně </w:t>
            </w:r>
            <w:r w:rsidRPr="0001263C">
              <w:rPr>
                <w:sz w:val="22"/>
                <w:szCs w:val="22"/>
              </w:rPr>
              <w:t>základní školy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0126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0126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0126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7B44AE">
        <w:trPr>
          <w:trHeight w:val="112"/>
        </w:trPr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0126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01263C" w:rsidRDefault="000126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 teoretických východiscích autorka vhodně postupuje od vysvětlení obecnějších témat ke konkrétní problematice dítěte ovlivněného internetem.</w:t>
            </w:r>
          </w:p>
          <w:p w:rsidR="0001263C" w:rsidRDefault="000126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dostatečného množství zdrojů.</w:t>
            </w:r>
          </w:p>
          <w:p w:rsidR="0001263C" w:rsidRDefault="000126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Výzkumný problém je smysluplně konstruován.</w:t>
            </w:r>
          </w:p>
          <w:p w:rsidR="0001263C" w:rsidRDefault="000126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Cíle i metoda jsou jasné.</w:t>
            </w:r>
          </w:p>
          <w:p w:rsidR="00B411DB" w:rsidRDefault="000126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Dostatečně velký výzkumný soubor. </w:t>
            </w:r>
          </w:p>
          <w:p w:rsidR="007B44AE" w:rsidRPr="00C50B27" w:rsidRDefault="007B44A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Propracovaná diskuse.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0126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Pr="00C50B27" w:rsidRDefault="007B44A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Některé výsledky (zejm. týkající se </w:t>
            </w:r>
            <w:proofErr w:type="spellStart"/>
            <w:r>
              <w:rPr>
                <w:sz w:val="22"/>
                <w:szCs w:val="22"/>
              </w:rPr>
              <w:t>screen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time</w:t>
            </w:r>
            <w:proofErr w:type="spellEnd"/>
            <w:r>
              <w:rPr>
                <w:sz w:val="22"/>
                <w:szCs w:val="22"/>
              </w:rPr>
              <w:t xml:space="preserve"> a online aktivit) jsou již známé z řady jiných výzkumů. </w:t>
            </w:r>
            <w:r w:rsidR="00023EB5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Na druhou stranu jsou zde</w:t>
            </w:r>
            <w:r w:rsidR="00B232F5">
              <w:rPr>
                <w:sz w:val="22"/>
                <w:szCs w:val="22"/>
              </w:rPr>
              <w:t xml:space="preserve"> i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zjištění (zanedbávání povinností, témata související s FOMO), která jsou dostatečně nová.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7B44A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7B44A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Která zjištění považujete za nejzávažnější?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B44AE">
              <w:rPr>
                <w:sz w:val="22"/>
                <w:szCs w:val="22"/>
              </w:rPr>
              <w:t xml:space="preserve"> 15. 5. 2025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7B44AE">
              <w:rPr>
                <w:sz w:val="22"/>
                <w:szCs w:val="22"/>
              </w:rPr>
              <w:t xml:space="preserve"> Jakub Hladík </w:t>
            </w:r>
            <w:proofErr w:type="gramStart"/>
            <w:r w:rsidR="007B44AE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06E" w:rsidRDefault="003E706E">
      <w:r>
        <w:separator/>
      </w:r>
    </w:p>
  </w:endnote>
  <w:endnote w:type="continuationSeparator" w:id="0">
    <w:p w:rsidR="003E706E" w:rsidRDefault="003E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06E" w:rsidRDefault="003E706E">
      <w:r>
        <w:separator/>
      </w:r>
    </w:p>
  </w:footnote>
  <w:footnote w:type="continuationSeparator" w:id="0">
    <w:p w:rsidR="003E706E" w:rsidRDefault="003E706E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63C"/>
    <w:rsid w:val="0001263C"/>
    <w:rsid w:val="00023EB5"/>
    <w:rsid w:val="000E2C47"/>
    <w:rsid w:val="00362AB0"/>
    <w:rsid w:val="003E706E"/>
    <w:rsid w:val="003F5DA2"/>
    <w:rsid w:val="00512982"/>
    <w:rsid w:val="00514664"/>
    <w:rsid w:val="00526D47"/>
    <w:rsid w:val="0055255D"/>
    <w:rsid w:val="005C219A"/>
    <w:rsid w:val="006847E2"/>
    <w:rsid w:val="00730C1A"/>
    <w:rsid w:val="007B44AE"/>
    <w:rsid w:val="00834807"/>
    <w:rsid w:val="00956E60"/>
    <w:rsid w:val="00B232F5"/>
    <w:rsid w:val="00B411DB"/>
    <w:rsid w:val="00BA3203"/>
    <w:rsid w:val="00C03D7D"/>
    <w:rsid w:val="00C50B27"/>
    <w:rsid w:val="00D62416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EF5939"/>
  <w15:chartTrackingRefBased/>
  <w15:docId w15:val="{F1A69185-E479-4375-82DE-6F3F627BF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PRÁCE_2022.dotx</Template>
  <TotalTime>25</TotalTime>
  <Pages>1</Pages>
  <Words>296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3</cp:revision>
  <cp:lastPrinted>2012-04-25T08:21:00Z</cp:lastPrinted>
  <dcterms:created xsi:type="dcterms:W3CDTF">2025-05-15T07:09:00Z</dcterms:created>
  <dcterms:modified xsi:type="dcterms:W3CDTF">2025-05-19T05:36:00Z</dcterms:modified>
</cp:coreProperties>
</file>