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9782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Kamila Spáčilová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97828" w:rsidP="00F97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Autoregulace chování žáků SOŠ </w:t>
            </w:r>
            <w:r w:rsidRPr="00F97828">
              <w:rPr>
                <w:sz w:val="22"/>
                <w:szCs w:val="22"/>
              </w:rPr>
              <w:t>v závislosti na rodinném prostředí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F9782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9782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9782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F9782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F9782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371C56">
              <w:rPr>
                <w:sz w:val="22"/>
                <w:szCs w:val="22"/>
              </w:rPr>
              <w:t>Téma je aktuální a zasluhuje si výzkumnou pozornost.</w:t>
            </w:r>
          </w:p>
          <w:p w:rsidR="00F97828" w:rsidRDefault="00F9782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cizojazyčných zdrojů.</w:t>
            </w:r>
          </w:p>
          <w:p w:rsidR="00F97828" w:rsidRDefault="00F9782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Propracovaný výzkumný problém.</w:t>
            </w:r>
          </w:p>
          <w:p w:rsidR="00371C56" w:rsidRDefault="00371C5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Použití existujících výzkumných metod.</w:t>
            </w:r>
          </w:p>
          <w:p w:rsidR="00165D7B" w:rsidRDefault="00165D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Analýza je pečlivá.</w:t>
            </w:r>
          </w:p>
          <w:p w:rsidR="00165D7B" w:rsidRDefault="00165D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Výsledky jsou popsány srozumitelně.</w:t>
            </w:r>
          </w:p>
          <w:p w:rsidR="00F97828" w:rsidRPr="00C50B27" w:rsidRDefault="00F97828" w:rsidP="00362AB0">
            <w:pPr>
              <w:rPr>
                <w:sz w:val="22"/>
                <w:szCs w:val="22"/>
              </w:rPr>
            </w:pPr>
          </w:p>
          <w:p w:rsidR="00B411DB" w:rsidRDefault="00F9782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371C56" w:rsidRPr="00C50B27" w:rsidRDefault="00371C5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 názvu práce je odkaz na vztah rodinného prostředí a autoregulace chování. Dychtivý čtenář proto zažije zklamání, když se hned v úvodu práce dozví, že autorka rodinné prostředí (což by skýtalo velké množství zajímavých proměnných) redukuje na socioekonomický status rodiny.</w:t>
            </w:r>
          </w:p>
          <w:p w:rsidR="00B411DB" w:rsidRPr="00C50B27" w:rsidRDefault="00F9782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Už v teoretických východiscích mohla autorka naznačit spojení autoregulace chování a rodinného prostředí. Bez toho</w:t>
            </w:r>
            <w:r w:rsidR="00664E3C">
              <w:rPr>
                <w:sz w:val="22"/>
                <w:szCs w:val="22"/>
              </w:rPr>
              <w:t>to</w:t>
            </w:r>
            <w:r>
              <w:rPr>
                <w:sz w:val="22"/>
                <w:szCs w:val="22"/>
              </w:rPr>
              <w:t xml:space="preserve"> působí kapitoly poměrně izolovaně.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165D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371C5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Proč vás v dotazníku zajímal prospěch žáků a počet sourozenců? Jak jste s těmito proměnnými v analýze pracovala?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165D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Zaměřila byste se</w:t>
            </w:r>
            <w:r w:rsidR="00664E3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teď zpětně s ohledem na výsledky korelace</w:t>
            </w:r>
            <w:r w:rsidR="00664E3C">
              <w:rPr>
                <w:sz w:val="22"/>
                <w:szCs w:val="22"/>
              </w:rPr>
              <w:t>,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i na jiné rodinné faktory?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65D7B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65D7B">
              <w:rPr>
                <w:sz w:val="22"/>
                <w:szCs w:val="22"/>
              </w:rPr>
              <w:t xml:space="preserve"> Jakub Hladík </w:t>
            </w:r>
            <w:proofErr w:type="gramStart"/>
            <w:r w:rsidR="00165D7B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850" w:rsidRDefault="00671850">
      <w:r>
        <w:separator/>
      </w:r>
    </w:p>
  </w:endnote>
  <w:endnote w:type="continuationSeparator" w:id="0">
    <w:p w:rsidR="00671850" w:rsidRDefault="0067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850" w:rsidRDefault="00671850">
      <w:r>
        <w:separator/>
      </w:r>
    </w:p>
  </w:footnote>
  <w:footnote w:type="continuationSeparator" w:id="0">
    <w:p w:rsidR="00671850" w:rsidRDefault="0067185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828"/>
    <w:rsid w:val="00154F27"/>
    <w:rsid w:val="00165D7B"/>
    <w:rsid w:val="0021256F"/>
    <w:rsid w:val="00362AB0"/>
    <w:rsid w:val="00371C56"/>
    <w:rsid w:val="003F5DA2"/>
    <w:rsid w:val="00512982"/>
    <w:rsid w:val="00526D47"/>
    <w:rsid w:val="0055255D"/>
    <w:rsid w:val="005C219A"/>
    <w:rsid w:val="00664E3C"/>
    <w:rsid w:val="00671850"/>
    <w:rsid w:val="006847E2"/>
    <w:rsid w:val="007553A2"/>
    <w:rsid w:val="00801C26"/>
    <w:rsid w:val="008614B3"/>
    <w:rsid w:val="009A27D5"/>
    <w:rsid w:val="00A0026E"/>
    <w:rsid w:val="00B411DB"/>
    <w:rsid w:val="00BA3203"/>
    <w:rsid w:val="00C50B27"/>
    <w:rsid w:val="00CA7D64"/>
    <w:rsid w:val="00D05C79"/>
    <w:rsid w:val="00DC1BF5"/>
    <w:rsid w:val="00E709EA"/>
    <w:rsid w:val="00ED2FBE"/>
    <w:rsid w:val="00F1326B"/>
    <w:rsid w:val="00F97828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3B736"/>
  <w15:chartTrackingRefBased/>
  <w15:docId w15:val="{44597B67-0C24-4743-A026-50B2B44E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TotalTime>39</TotalTime>
  <Pages>1</Pages>
  <Words>330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2025-05-10T07:14:00Z</dcterms:created>
  <dcterms:modified xsi:type="dcterms:W3CDTF">2025-05-19T05:17:00Z</dcterms:modified>
</cp:coreProperties>
</file>