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2506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Eva Ulrichová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2506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Hranice mezi prospěšnou pomocí a závislostí na sociální pomoci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2506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Michaela Lukešová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2506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2506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Kombinovaná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2506C9" w:rsidP="00560B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Autorka se v bakalářské práci věnuje tématu: Hranice mezi prospěšnou pomocí a závislostí na so</w:t>
            </w:r>
            <w:r w:rsidR="00560B93">
              <w:rPr>
                <w:sz w:val="22"/>
                <w:szCs w:val="22"/>
              </w:rPr>
              <w:t xml:space="preserve">ciální pomoci, což je téma velmi aktuální a zajímavé. </w:t>
            </w:r>
          </w:p>
          <w:p w:rsidR="002506C9" w:rsidRPr="00C50B27" w:rsidRDefault="002506C9" w:rsidP="00560B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východiska práce mají vhodnou strukturu, </w:t>
            </w:r>
            <w:r w:rsidR="00EF5948">
              <w:rPr>
                <w:sz w:val="22"/>
                <w:szCs w:val="22"/>
              </w:rPr>
              <w:t>jsou používány zahraniční odborné zdroje, taktéž a</w:t>
            </w:r>
            <w:r>
              <w:rPr>
                <w:sz w:val="22"/>
                <w:szCs w:val="22"/>
              </w:rPr>
              <w:t xml:space="preserve">utorka používá odborný jazyk a v problematice se orientuje. </w:t>
            </w:r>
          </w:p>
          <w:p w:rsidR="00B411DB" w:rsidRDefault="00893057" w:rsidP="00560B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Metodologie výzkumného šetření je transparentně popsána. </w:t>
            </w:r>
          </w:p>
          <w:p w:rsidR="00893057" w:rsidRPr="00C50B27" w:rsidRDefault="00893057" w:rsidP="00560B9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Autorka získala poměrně velké množství dat, se kterými umně pracovala. Dokázala roztřídit </w:t>
            </w:r>
            <w:r w:rsidR="00560B93">
              <w:rPr>
                <w:sz w:val="22"/>
                <w:szCs w:val="22"/>
              </w:rPr>
              <w:t>data</w:t>
            </w:r>
            <w:r>
              <w:rPr>
                <w:sz w:val="22"/>
                <w:szCs w:val="22"/>
              </w:rPr>
              <w:t xml:space="preserve"> podle významnosti ve vztahu ke studovanému problému. Výsledky výzkumu jsou přehledně prezentovány (součástí práce je přehled kódů a identifikovaných výroků, ukázka analýzy rozhovoru, ukázka rozhovoru). </w:t>
            </w:r>
            <w:r w:rsidR="00560B93">
              <w:rPr>
                <w:sz w:val="22"/>
                <w:szCs w:val="22"/>
              </w:rPr>
              <w:t xml:space="preserve">Interpretace výsledků výzkumu je podložena odbornými zdroji, což oceňuji.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560B9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Bakalářskou práci doporučuji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560B93">
              <w:rPr>
                <w:sz w:val="22"/>
                <w:szCs w:val="22"/>
              </w:rPr>
              <w:t xml:space="preserve"> </w:t>
            </w:r>
            <w:proofErr w:type="gramStart"/>
            <w:r w:rsidR="00560B93">
              <w:rPr>
                <w:sz w:val="22"/>
                <w:szCs w:val="22"/>
              </w:rPr>
              <w:t>15.5.2025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A19" w:rsidRDefault="00DB0A19">
      <w:r>
        <w:separator/>
      </w:r>
    </w:p>
  </w:endnote>
  <w:endnote w:type="continuationSeparator" w:id="0">
    <w:p w:rsidR="00DB0A19" w:rsidRDefault="00DB0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A19" w:rsidRDefault="00DB0A19">
      <w:r>
        <w:separator/>
      </w:r>
    </w:p>
  </w:footnote>
  <w:footnote w:type="continuationSeparator" w:id="0">
    <w:p w:rsidR="00DB0A19" w:rsidRDefault="00DB0A19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003"/>
    <w:rsid w:val="000D41D2"/>
    <w:rsid w:val="000E2C47"/>
    <w:rsid w:val="002506C9"/>
    <w:rsid w:val="00362AB0"/>
    <w:rsid w:val="003F5DA2"/>
    <w:rsid w:val="00512982"/>
    <w:rsid w:val="00514664"/>
    <w:rsid w:val="00526D47"/>
    <w:rsid w:val="0055255D"/>
    <w:rsid w:val="00560B93"/>
    <w:rsid w:val="005C219A"/>
    <w:rsid w:val="006847E2"/>
    <w:rsid w:val="00730C1A"/>
    <w:rsid w:val="00834807"/>
    <w:rsid w:val="00893057"/>
    <w:rsid w:val="00986003"/>
    <w:rsid w:val="009E73C4"/>
    <w:rsid w:val="009E7727"/>
    <w:rsid w:val="00A972B6"/>
    <w:rsid w:val="00B411DB"/>
    <w:rsid w:val="00BA3203"/>
    <w:rsid w:val="00C03D7D"/>
    <w:rsid w:val="00C50B27"/>
    <w:rsid w:val="00D62416"/>
    <w:rsid w:val="00DB0A19"/>
    <w:rsid w:val="00DC1BF5"/>
    <w:rsid w:val="00E709EA"/>
    <w:rsid w:val="00E87FCF"/>
    <w:rsid w:val="00EF5948"/>
    <w:rsid w:val="00FD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F6C0B3-CAFC-4CBB-B662-51CD1BB8F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kesova\Downloads\POSUDEK%20VEDOUC&#205;HO%20BAKAL&#193;&#344;SK&#201;%20PR&#193;CE_2022%20(3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 (3)</Template>
  <TotalTime>1</TotalTime>
  <Pages>1</Pages>
  <Words>313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Michaela Lukešová</dc:creator>
  <cp:keywords/>
  <cp:lastModifiedBy>Michaela Lukešová</cp:lastModifiedBy>
  <cp:revision>3</cp:revision>
  <cp:lastPrinted>2012-04-25T08:21:00Z</cp:lastPrinted>
  <dcterms:created xsi:type="dcterms:W3CDTF">2025-05-17T05:42:00Z</dcterms:created>
  <dcterms:modified xsi:type="dcterms:W3CDTF">2025-05-18T14:38:00Z</dcterms:modified>
</cp:coreProperties>
</file>